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CC"/>
  <w:body>
    <w:p w14:paraId="30F1F42B" w14:textId="7C4077AE" w:rsidR="00215570" w:rsidRDefault="0013451B" w:rsidP="009C438E">
      <w:r>
        <w:rPr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7A06B664" wp14:editId="6E016CF9">
                <wp:simplePos x="0" y="0"/>
                <wp:positionH relativeFrom="page">
                  <wp:posOffset>512956</wp:posOffset>
                </wp:positionH>
                <wp:positionV relativeFrom="page">
                  <wp:posOffset>1717288</wp:posOffset>
                </wp:positionV>
                <wp:extent cx="6690732" cy="346075"/>
                <wp:effectExtent l="0" t="0" r="15240" b="15875"/>
                <wp:wrapNone/>
                <wp:docPr id="3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0732" cy="346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77286C" w14:textId="5A10BBA8" w:rsidR="005B7866" w:rsidRPr="0013451B" w:rsidRDefault="00A70868" w:rsidP="00236FD0">
                            <w:pPr>
                              <w:pStyle w:val="Masthead"/>
                              <w:rPr>
                                <w:rFonts w:ascii="Iskoola Pota" w:hAnsi="Iskoola Pota" w:cs="Iskoola Pota"/>
                                <w:color w:val="0070C0"/>
                                <w:sz w:val="48"/>
                                <w:szCs w:val="48"/>
                              </w:rPr>
                            </w:pPr>
                            <w:r w:rsidRPr="0013451B">
                              <w:rPr>
                                <w:rFonts w:ascii="Iskoola Pota" w:hAnsi="Iskoola Pota" w:cs="Iskoola Pota"/>
                                <w:color w:val="0070C0"/>
                                <w:sz w:val="48"/>
                                <w:szCs w:val="48"/>
                              </w:rPr>
                              <w:t xml:space="preserve">Community Library </w:t>
                            </w:r>
                            <w:r w:rsidR="00F575D8" w:rsidRPr="0013451B">
                              <w:rPr>
                                <w:rFonts w:ascii="Iskoola Pota" w:hAnsi="Iskoola Pota" w:cs="Iskoola Pota"/>
                                <w:color w:val="0070C0"/>
                                <w:sz w:val="48"/>
                                <w:szCs w:val="48"/>
                              </w:rPr>
                              <w:t>Mississippi</w:t>
                            </w:r>
                            <w:r w:rsidR="00144343" w:rsidRPr="0013451B">
                              <w:rPr>
                                <w:rFonts w:ascii="Iskoola Pota" w:hAnsi="Iskoola Pota" w:cs="Iskoola Pota"/>
                                <w:color w:val="0070C0"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13451B" w:rsidRPr="0013451B">
                              <w:rPr>
                                <w:rFonts w:ascii="Iskoola Pota" w:hAnsi="Iskoola Pota" w:cs="Iskoola Pota"/>
                                <w:color w:val="0070C0"/>
                                <w:sz w:val="48"/>
                                <w:szCs w:val="48"/>
                              </w:rPr>
                              <w:t>Goes Virtual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06B664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40.4pt;margin-top:135.2pt;width:526.85pt;height:27.25pt;z-index: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" filled="f" stroked="f" strokecolor="white">
                <v:textbox style="mso-fit-shape-to-text:t" inset="0,0,0,0">
                  <w:txbxContent>
                    <w:p w14:paraId="1077286C" w14:textId="5A10BBA8" w:rsidR="005B7866" w:rsidRPr="0013451B" w:rsidRDefault="00A70868" w:rsidP="00236FD0">
                      <w:pPr>
                        <w:pStyle w:val="Masthead"/>
                        <w:rPr>
                          <w:rFonts w:ascii="Iskoola Pota" w:hAnsi="Iskoola Pota" w:cs="Iskoola Pota"/>
                          <w:color w:val="0070C0"/>
                          <w:sz w:val="48"/>
                          <w:szCs w:val="48"/>
                        </w:rPr>
                      </w:pPr>
                      <w:r w:rsidRPr="0013451B">
                        <w:rPr>
                          <w:rFonts w:ascii="Iskoola Pota" w:hAnsi="Iskoola Pota" w:cs="Iskoola Pota"/>
                          <w:color w:val="0070C0"/>
                          <w:sz w:val="48"/>
                          <w:szCs w:val="48"/>
                        </w:rPr>
                        <w:t xml:space="preserve">Community Library </w:t>
                      </w:r>
                      <w:r w:rsidR="00F575D8" w:rsidRPr="0013451B">
                        <w:rPr>
                          <w:rFonts w:ascii="Iskoola Pota" w:hAnsi="Iskoola Pota" w:cs="Iskoola Pota"/>
                          <w:color w:val="0070C0"/>
                          <w:sz w:val="48"/>
                          <w:szCs w:val="48"/>
                        </w:rPr>
                        <w:t>Mississippi</w:t>
                      </w:r>
                      <w:r w:rsidR="00144343" w:rsidRPr="0013451B">
                        <w:rPr>
                          <w:rFonts w:ascii="Iskoola Pota" w:hAnsi="Iskoola Pota" w:cs="Iskoola Pota"/>
                          <w:color w:val="0070C0"/>
                          <w:sz w:val="48"/>
                          <w:szCs w:val="48"/>
                        </w:rPr>
                        <w:t xml:space="preserve"> </w:t>
                      </w:r>
                      <w:r w:rsidR="0013451B" w:rsidRPr="0013451B">
                        <w:rPr>
                          <w:rFonts w:ascii="Iskoola Pota" w:hAnsi="Iskoola Pota" w:cs="Iskoola Pota"/>
                          <w:color w:val="0070C0"/>
                          <w:sz w:val="48"/>
                          <w:szCs w:val="48"/>
                        </w:rPr>
                        <w:t>Goes Virtual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190E5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130BA4" wp14:editId="4E8994A9">
                <wp:simplePos x="0" y="0"/>
                <wp:positionH relativeFrom="page">
                  <wp:posOffset>3903980</wp:posOffset>
                </wp:positionH>
                <wp:positionV relativeFrom="page">
                  <wp:posOffset>6895574</wp:posOffset>
                </wp:positionV>
                <wp:extent cx="3209290" cy="238125"/>
                <wp:effectExtent l="4445" t="635" r="0" b="0"/>
                <wp:wrapNone/>
                <wp:docPr id="43" name="Text Box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929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846A0D" w14:textId="77777777" w:rsidR="00BB757B" w:rsidRPr="0004349B" w:rsidRDefault="0004349B" w:rsidP="008D5F5C">
                            <w:pPr>
                              <w:pStyle w:val="Heading1"/>
                              <w:jc w:val="center"/>
                              <w:rPr>
                                <w:rFonts w:ascii="Iskoola Pota" w:hAnsi="Iskoola Pota" w:cs="Iskoola Pota"/>
                                <w:color w:val="002060"/>
                                <w:sz w:val="33"/>
                                <w:szCs w:val="33"/>
                              </w:rPr>
                            </w:pPr>
                            <w:r w:rsidRPr="0004349B">
                              <w:rPr>
                                <w:rFonts w:ascii="Iskoola Pota" w:hAnsi="Iskoola Pota" w:cs="Iskoola Pota"/>
                                <w:color w:val="002060"/>
                                <w:sz w:val="33"/>
                                <w:szCs w:val="33"/>
                              </w:rPr>
                              <w:t>Community libraries &amp; literacy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130BA4" id="Text Box 290" o:spid="_x0000_s1027" type="#_x0000_t202" style="position:absolute;margin-left:307.4pt;margin-top:542.95pt;width:252.7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" filled="f" stroked="f">
                <v:textbox style="mso-fit-shape-to-text:t" inset="0,0,0,0">
                  <w:txbxContent>
                    <w:p w14:paraId="2F846A0D" w14:textId="77777777" w:rsidR="00BB757B" w:rsidRPr="0004349B" w:rsidRDefault="0004349B" w:rsidP="008D5F5C">
                      <w:pPr>
                        <w:pStyle w:val="Heading1"/>
                        <w:jc w:val="center"/>
                        <w:rPr>
                          <w:rFonts w:ascii="Iskoola Pota" w:hAnsi="Iskoola Pota" w:cs="Iskoola Pota"/>
                          <w:color w:val="002060"/>
                          <w:sz w:val="33"/>
                          <w:szCs w:val="33"/>
                        </w:rPr>
                      </w:pPr>
                      <w:r w:rsidRPr="0004349B">
                        <w:rPr>
                          <w:rFonts w:ascii="Iskoola Pota" w:hAnsi="Iskoola Pota" w:cs="Iskoola Pota"/>
                          <w:color w:val="002060"/>
                          <w:sz w:val="33"/>
                          <w:szCs w:val="33"/>
                        </w:rPr>
                        <w:t>Community libraries &amp; literacy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190E5E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3FB53C0" wp14:editId="49AF6B23">
                <wp:simplePos x="0" y="0"/>
                <wp:positionH relativeFrom="page">
                  <wp:posOffset>3971739</wp:posOffset>
                </wp:positionH>
                <wp:positionV relativeFrom="page">
                  <wp:posOffset>7214838</wp:posOffset>
                </wp:positionV>
                <wp:extent cx="3221355" cy="2145433"/>
                <wp:effectExtent l="0" t="0" r="17145" b="7620"/>
                <wp:wrapNone/>
                <wp:docPr id="41" name="Text Box 4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1355" cy="21454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091780" w14:textId="665FA218" w:rsidR="00AD4BC1" w:rsidRPr="00B45489" w:rsidRDefault="00AD4BC1" w:rsidP="00B45489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r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  <w:t xml:space="preserve">Library literacy efforts provide public spaces where families can spend time reading and learning together. </w:t>
                            </w:r>
                          </w:p>
                          <w:p w14:paraId="7DDA5D30" w14:textId="77777777" w:rsidR="00B45489" w:rsidRPr="00190E5E" w:rsidRDefault="00B45489" w:rsidP="00B45489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rFonts w:ascii="Calisto MT" w:hAnsi="Calisto MT" w:cs="Iskoola Pota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  <w:p w14:paraId="18D73D0E" w14:textId="304037C5" w:rsidR="00AD4BC1" w:rsidRPr="00B45489" w:rsidRDefault="00AD4BC1" w:rsidP="00B45489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r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  <w:t xml:space="preserve">Children gain </w:t>
                            </w:r>
                            <w:r w:rsidR="00282C9F"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  <w:t>fl</w:t>
                            </w:r>
                            <w:r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  <w:t>uent literacy skills from school and from reading for pleasure.</w:t>
                            </w:r>
                            <w:r w:rsidR="00282C9F"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  <w:t xml:space="preserve"> Research </w:t>
                            </w:r>
                            <w:r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  <w:t xml:space="preserve">shows that student academic </w:t>
                            </w:r>
                            <w:r w:rsidR="00282C9F"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  <w:t xml:space="preserve">performance </w:t>
                            </w:r>
                            <w:r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  <w:t xml:space="preserve">is higher among those whose </w:t>
                            </w:r>
                            <w:r w:rsidR="00282C9F"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  <w:t>parents read to them in their early sc</w:t>
                            </w:r>
                            <w:r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  <w:t>hool years</w:t>
                            </w:r>
                            <w:r w:rsidR="009B6E53"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  <w:t xml:space="preserve"> (4 to 8)</w:t>
                            </w:r>
                            <w:r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  <w:t>.</w:t>
                            </w:r>
                            <w:r w:rsidR="0004349B"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  <w:p w14:paraId="144DF45E" w14:textId="77777777" w:rsidR="00282C9F" w:rsidRDefault="00282C9F" w:rsidP="004C787F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FB53C0" id="Text Box 442" o:spid="_x0000_s1028" type="#_x0000_t202" style="position:absolute;margin-left:312.75pt;margin-top:568.1pt;width:253.65pt;height:168.95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" filled="f" stroked="f">
                <v:textbox inset="0,0,0,0">
                  <w:txbxContent>
                    <w:p w14:paraId="15091780" w14:textId="665FA218" w:rsidR="00AD4BC1" w:rsidRPr="00B45489" w:rsidRDefault="00AD4BC1" w:rsidP="00B45489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jc w:val="both"/>
                        <w:textAlignment w:val="baseline"/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</w:pPr>
                      <w:r w:rsidRPr="00B45489"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  <w:t xml:space="preserve">Library literacy efforts provide public spaces where families can spend time reading and learning together. </w:t>
                      </w:r>
                    </w:p>
                    <w:p w14:paraId="7DDA5D30" w14:textId="77777777" w:rsidR="00B45489" w:rsidRPr="00190E5E" w:rsidRDefault="00B45489" w:rsidP="00B45489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jc w:val="both"/>
                        <w:textAlignment w:val="baseline"/>
                        <w:rPr>
                          <w:rFonts w:ascii="Calisto MT" w:hAnsi="Calisto MT" w:cs="Iskoola Pota"/>
                          <w:color w:val="000000" w:themeColor="text1"/>
                          <w:sz w:val="16"/>
                          <w:szCs w:val="16"/>
                        </w:rPr>
                      </w:pPr>
                    </w:p>
                    <w:p w14:paraId="18D73D0E" w14:textId="304037C5" w:rsidR="00AD4BC1" w:rsidRPr="00B45489" w:rsidRDefault="00AD4BC1" w:rsidP="00B45489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jc w:val="both"/>
                        <w:textAlignment w:val="baseline"/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</w:pPr>
                      <w:r w:rsidRPr="00B45489"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  <w:t xml:space="preserve">Children gain </w:t>
                      </w:r>
                      <w:r w:rsidR="00282C9F" w:rsidRPr="00B45489"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  <w:t>fl</w:t>
                      </w:r>
                      <w:r w:rsidRPr="00B45489"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  <w:t>uent literacy skills from school and from reading for pleasure.</w:t>
                      </w:r>
                      <w:r w:rsidR="00282C9F" w:rsidRPr="00B45489"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  <w:t xml:space="preserve"> Research </w:t>
                      </w:r>
                      <w:r w:rsidRPr="00B45489"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  <w:t xml:space="preserve">shows that student academic </w:t>
                      </w:r>
                      <w:r w:rsidR="00282C9F" w:rsidRPr="00B45489"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  <w:t xml:space="preserve">performance </w:t>
                      </w:r>
                      <w:r w:rsidRPr="00B45489"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  <w:t xml:space="preserve">is higher among those whose </w:t>
                      </w:r>
                      <w:r w:rsidR="00282C9F" w:rsidRPr="00B45489"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  <w:t>parents read to them in their early sc</w:t>
                      </w:r>
                      <w:r w:rsidRPr="00B45489"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  <w:t>hool years</w:t>
                      </w:r>
                      <w:r w:rsidR="009B6E53"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  <w:t xml:space="preserve"> (4 to 8)</w:t>
                      </w:r>
                      <w:r w:rsidRPr="00B45489"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  <w:t>.</w:t>
                      </w:r>
                      <w:r w:rsidR="0004349B" w:rsidRPr="00B45489"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  <w:t xml:space="preserve"> </w:t>
                      </w:r>
                    </w:p>
                    <w:p w14:paraId="144DF45E" w14:textId="77777777" w:rsidR="00282C9F" w:rsidRDefault="00282C9F" w:rsidP="004C787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224A5">
        <w:rPr>
          <w:noProof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D30E678" wp14:editId="35667F8C">
                <wp:simplePos x="0" y="0"/>
                <wp:positionH relativeFrom="page">
                  <wp:posOffset>546410</wp:posOffset>
                </wp:positionH>
                <wp:positionV relativeFrom="margin">
                  <wp:posOffset>1455234</wp:posOffset>
                </wp:positionV>
                <wp:extent cx="3227070" cy="7177204"/>
                <wp:effectExtent l="0" t="0" r="11430" b="5080"/>
                <wp:wrapNone/>
                <wp:docPr id="4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7070" cy="71772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591251" w14:textId="3F499FA1" w:rsidR="00F575D8" w:rsidRPr="00B45489" w:rsidRDefault="00F575D8" w:rsidP="00F575D8">
                            <w:pPr>
                              <w:pStyle w:val="BodyText"/>
                              <w:jc w:val="both"/>
                              <w:rPr>
                                <w:rFonts w:ascii="Calisto MT" w:hAnsi="Calisto MT" w:cs="Iskoola Pota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B45489">
                              <w:rPr>
                                <w:rFonts w:ascii="Calisto MT" w:hAnsi="Calisto MT" w:cs="Iskoola Pota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The Community Library Initiative was formed by a small group of citizens </w:t>
                            </w:r>
                            <w:r w:rsidR="009B6E53">
                              <w:rPr>
                                <w:rFonts w:ascii="Calisto MT" w:hAnsi="Calisto MT" w:cs="Iskoola Pota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in the fall of 2016 </w:t>
                            </w:r>
                            <w:r w:rsidRPr="00B45489">
                              <w:rPr>
                                <w:rFonts w:ascii="Calisto MT" w:hAnsi="Calisto MT" w:cs="Iskoola Pota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seeking to develop community led library programming designed to increase literacy, early learning, the love for reading, and provide space</w:t>
                            </w:r>
                            <w:r w:rsidR="009B6E53">
                              <w:rPr>
                                <w:rFonts w:ascii="Calisto MT" w:hAnsi="Calisto MT" w:cs="Iskoola Pota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s</w:t>
                            </w:r>
                            <w:r w:rsidRPr="00B45489">
                              <w:rPr>
                                <w:rFonts w:ascii="Calisto MT" w:hAnsi="Calisto MT" w:cs="Iskoola Pota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for intellectual exchanges and contests.</w:t>
                            </w:r>
                          </w:p>
                          <w:p w14:paraId="5892B98B" w14:textId="295EE326" w:rsidR="00CF3884" w:rsidRPr="00B45489" w:rsidRDefault="00D93F4F" w:rsidP="00CF3884">
                            <w:pPr>
                              <w:pStyle w:val="BodyText"/>
                              <w:jc w:val="both"/>
                              <w:rPr>
                                <w:rFonts w:ascii="Calisto MT" w:hAnsi="Calisto MT" w:cs="Iskoola Pota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B45489">
                              <w:rPr>
                                <w:rFonts w:ascii="Calisto MT" w:hAnsi="Calisto MT" w:cs="Iskoola Pota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Community Library Initia</w:t>
                            </w:r>
                            <w:r w:rsidR="00233F3F" w:rsidRPr="00B45489">
                              <w:rPr>
                                <w:rFonts w:ascii="Calisto MT" w:hAnsi="Calisto MT" w:cs="Iskoola Pota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tive was renamed </w:t>
                            </w:r>
                            <w:r w:rsidR="00233F3F" w:rsidRPr="004A2D73">
                              <w:rPr>
                                <w:rFonts w:ascii="Calisto MT" w:hAnsi="Calisto MT" w:cs="Iskoola Pota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Community Library Mississippi</w:t>
                            </w:r>
                            <w:r w:rsidR="00233F3F" w:rsidRPr="00B45489">
                              <w:rPr>
                                <w:rFonts w:ascii="Calisto MT" w:hAnsi="Calisto MT" w:cs="Iskoola Pota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. The organization incorporated March 21, 2019 as a non-profit corporation in Mississippi. </w:t>
                            </w:r>
                          </w:p>
                          <w:p w14:paraId="4D430E92" w14:textId="353E6702" w:rsidR="00CF3884" w:rsidRPr="00B45489" w:rsidRDefault="00CF3884" w:rsidP="00CF3884">
                            <w:pPr>
                              <w:pStyle w:val="Style"/>
                              <w:shd w:val="clear" w:color="auto" w:fill="FFFFFF"/>
                              <w:jc w:val="both"/>
                              <w:rPr>
                                <w:rFonts w:ascii="Calisto MT" w:hAnsi="Calisto MT"/>
                                <w:bCs/>
                                <w:i/>
                                <w:color w:val="0C080C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 w:rsidRPr="00B45489">
                              <w:rPr>
                                <w:rFonts w:ascii="Calisto MT" w:hAnsi="Calisto MT"/>
                                <w:b/>
                                <w:bCs/>
                                <w:color w:val="0C080C"/>
                                <w:sz w:val="26"/>
                                <w:szCs w:val="26"/>
                                <w:shd w:val="clear" w:color="auto" w:fill="FFFFFF"/>
                              </w:rPr>
                              <w:t>Mis</w:t>
                            </w:r>
                            <w:r w:rsidRPr="00B45489">
                              <w:rPr>
                                <w:rFonts w:ascii="Calisto MT" w:hAnsi="Calisto MT"/>
                                <w:b/>
                                <w:bCs/>
                                <w:color w:val="020001"/>
                                <w:sz w:val="26"/>
                                <w:szCs w:val="26"/>
                                <w:shd w:val="clear" w:color="auto" w:fill="FFFFFF"/>
                              </w:rPr>
                              <w:t>s</w:t>
                            </w:r>
                            <w:r w:rsidRPr="00B45489">
                              <w:rPr>
                                <w:rFonts w:ascii="Calisto MT" w:hAnsi="Calisto MT"/>
                                <w:b/>
                                <w:bCs/>
                                <w:color w:val="0C080C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ion Statement: </w:t>
                            </w:r>
                            <w:r w:rsidRPr="00B45489">
                              <w:rPr>
                                <w:rFonts w:ascii="Calisto MT" w:hAnsi="Calisto MT"/>
                                <w:bCs/>
                                <w:i/>
                                <w:color w:val="0C080C"/>
                                <w:sz w:val="26"/>
                                <w:szCs w:val="26"/>
                                <w:shd w:val="clear" w:color="auto" w:fill="FFFFFF"/>
                              </w:rPr>
                              <w:t>To inspire intellectual growth through intellectual and cultural learning.</w:t>
                            </w:r>
                          </w:p>
                          <w:p w14:paraId="360294CA" w14:textId="77777777" w:rsidR="00CF3884" w:rsidRPr="00B45489" w:rsidRDefault="00CF3884" w:rsidP="00CF3884">
                            <w:pPr>
                              <w:pStyle w:val="Style"/>
                              <w:shd w:val="clear" w:color="auto" w:fill="FFFFFF"/>
                              <w:spacing w:line="276" w:lineRule="auto"/>
                              <w:rPr>
                                <w:rFonts w:ascii="Calisto MT" w:hAnsi="Calisto MT"/>
                                <w:bCs/>
                                <w:i/>
                                <w:color w:val="0C080C"/>
                                <w:sz w:val="22"/>
                                <w:szCs w:val="22"/>
                                <w:shd w:val="clear" w:color="auto" w:fill="FFFFFF"/>
                              </w:rPr>
                            </w:pPr>
                          </w:p>
                          <w:p w14:paraId="3A756566" w14:textId="52F04800" w:rsidR="008D5F5C" w:rsidRPr="00B45489" w:rsidRDefault="00CF3884" w:rsidP="00CF3884">
                            <w:pPr>
                              <w:pStyle w:val="BodyText"/>
                              <w:jc w:val="both"/>
                              <w:rPr>
                                <w:rFonts w:ascii="Calisto MT" w:hAnsi="Calisto MT"/>
                                <w:bCs/>
                                <w:color w:val="0C080C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B45489">
                              <w:rPr>
                                <w:rFonts w:ascii="Calisto MT" w:hAnsi="Calisto MT"/>
                                <w:b/>
                                <w:sz w:val="28"/>
                                <w:szCs w:val="28"/>
                              </w:rPr>
                              <w:t xml:space="preserve">Purpose: </w:t>
                            </w:r>
                            <w:r w:rsidRPr="00B45489">
                              <w:rPr>
                                <w:rFonts w:ascii="Calisto MT" w:hAnsi="Calisto MT"/>
                                <w:bCs/>
                                <w:color w:val="0C080C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Community Library Mississippi is a charitable organization formed to create neighborhood community library </w:t>
                            </w:r>
                            <w:r w:rsidR="0013451B">
                              <w:rPr>
                                <w:rFonts w:ascii="Calisto MT" w:hAnsi="Calisto MT"/>
                                <w:bCs/>
                                <w:color w:val="0C080C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neighborhood </w:t>
                            </w:r>
                            <w:r w:rsidRPr="00B45489">
                              <w:rPr>
                                <w:rFonts w:ascii="Calisto MT" w:hAnsi="Calisto MT"/>
                                <w:bCs/>
                                <w:color w:val="0C080C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spaces in Mississippi and to promote literary and intellectual programs. </w:t>
                            </w:r>
                          </w:p>
                          <w:p w14:paraId="5340D4CC" w14:textId="6F8085A2" w:rsidR="00CF3884" w:rsidRDefault="00CF3884" w:rsidP="00CF3884">
                            <w:pPr>
                              <w:ind w:left="2160" w:hanging="2160"/>
                              <w:rPr>
                                <w:rFonts w:ascii="Calisto MT" w:hAnsi="Calisto MT"/>
                                <w:b/>
                                <w:sz w:val="28"/>
                                <w:szCs w:val="28"/>
                              </w:rPr>
                            </w:pPr>
                            <w:r w:rsidRPr="00B45489">
                              <w:rPr>
                                <w:rFonts w:ascii="Calisto MT" w:hAnsi="Calisto MT"/>
                                <w:b/>
                                <w:sz w:val="28"/>
                                <w:szCs w:val="28"/>
                              </w:rPr>
                              <w:t>Affiliate Groups/Programs</w:t>
                            </w:r>
                          </w:p>
                          <w:p w14:paraId="30939B80" w14:textId="77777777" w:rsidR="00543866" w:rsidRPr="00543866" w:rsidRDefault="00543866" w:rsidP="00CF3884">
                            <w:pPr>
                              <w:ind w:left="2160" w:hanging="2160"/>
                              <w:rPr>
                                <w:rFonts w:ascii="Calisto MT" w:hAnsi="Calisto MT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79307989" w14:textId="778975FE" w:rsidR="00CF3884" w:rsidRPr="00B45489" w:rsidRDefault="00543866" w:rsidP="00CF3884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after="0" w:line="240" w:lineRule="auto"/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F3884" w:rsidRPr="00B45489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>Learning Tree Book Club</w:t>
                            </w:r>
                          </w:p>
                          <w:p w14:paraId="001EA344" w14:textId="6F06EB9A" w:rsidR="00543866" w:rsidRDefault="00543866" w:rsidP="00CF3884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after="0" w:line="240" w:lineRule="auto"/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F3884" w:rsidRPr="00B45489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Book Toasters </w:t>
                            </w:r>
                          </w:p>
                          <w:p w14:paraId="53B37E65" w14:textId="76D89CDE" w:rsidR="00CF3884" w:rsidRPr="00B45489" w:rsidRDefault="00543866" w:rsidP="00CF3884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after="0" w:line="240" w:lineRule="auto"/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F3884" w:rsidRPr="00B45489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>Jackson Book Festival</w:t>
                            </w:r>
                          </w:p>
                          <w:p w14:paraId="2804CBD3" w14:textId="1ECB4311" w:rsidR="00CF3884" w:rsidRPr="00B45489" w:rsidRDefault="00543866" w:rsidP="00CF3884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after="0" w:line="240" w:lineRule="auto"/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F3884" w:rsidRPr="00B45489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>My First Book Series</w:t>
                            </w:r>
                          </w:p>
                          <w:p w14:paraId="5B0C1D0A" w14:textId="4B9E9BC9" w:rsidR="00CF3884" w:rsidRDefault="00543866" w:rsidP="00CF3884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after="0" w:line="240" w:lineRule="auto"/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F3884" w:rsidRPr="00B45489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>Reading Fairs</w:t>
                            </w:r>
                          </w:p>
                          <w:p w14:paraId="5EA65E44" w14:textId="76B13B5B" w:rsidR="00C224A5" w:rsidRPr="00B45489" w:rsidRDefault="00543866" w:rsidP="00CF3884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after="0" w:line="240" w:lineRule="auto"/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224A5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>Book give-a-ways (Pre</w:t>
                            </w:r>
                            <w:r w:rsidR="0013451B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K - </w:t>
                            </w:r>
                            <w:r w:rsidR="00C224A5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>1)</w:t>
                            </w:r>
                          </w:p>
                          <w:p w14:paraId="7AC2FC18" w14:textId="404D2128" w:rsidR="00CF3884" w:rsidRPr="00B45489" w:rsidRDefault="00543866" w:rsidP="00CF3884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after="0" w:line="240" w:lineRule="auto"/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F3884" w:rsidRPr="00B45489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>Community Speaking Series</w:t>
                            </w:r>
                          </w:p>
                          <w:p w14:paraId="254E2167" w14:textId="28B4EF4D" w:rsidR="00CF3884" w:rsidRPr="00B45489" w:rsidRDefault="00543866" w:rsidP="00CF3884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after="0" w:line="240" w:lineRule="auto"/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F3884" w:rsidRPr="00B45489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>Book Toaster’s Speaking Series</w:t>
                            </w:r>
                          </w:p>
                          <w:p w14:paraId="7F4CB912" w14:textId="119BFFE7" w:rsidR="00543866" w:rsidRDefault="00543866" w:rsidP="00543866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after="0" w:line="240" w:lineRule="auto"/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F3884" w:rsidRPr="00B45489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>Local History Speaker’s Series</w:t>
                            </w:r>
                          </w:p>
                          <w:p w14:paraId="0EB7C192" w14:textId="7AADF3A0" w:rsidR="004A2D73" w:rsidRPr="00543866" w:rsidRDefault="004A2D73" w:rsidP="00543866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</w:pPr>
                            <w:r w:rsidRPr="00543866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>History Speaking Series</w:t>
                            </w:r>
                          </w:p>
                          <w:p w14:paraId="7DC24ABB" w14:textId="77777777" w:rsidR="00CF3884" w:rsidRPr="00CF3884" w:rsidRDefault="00CF3884" w:rsidP="00CF3884">
                            <w:pPr>
                              <w:pStyle w:val="BodyText"/>
                              <w:jc w:val="both"/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</w:pPr>
                          </w:p>
                          <w:p w14:paraId="75D66BE9" w14:textId="77777777" w:rsidR="008D5F5C" w:rsidRPr="0004349B" w:rsidRDefault="008D5F5C" w:rsidP="008D5F5C">
                            <w:pPr>
                              <w:pStyle w:val="BodyText"/>
                              <w:rPr>
                                <w:rFonts w:ascii="Iskoola Pota" w:hAnsi="Iskoola Pota" w:cs="Iskoola Pota"/>
                                <w:color w:val="000000" w:themeColor="text1"/>
                                <w:spacing w:val="-1"/>
                                <w:sz w:val="30"/>
                                <w:szCs w:val="30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30E678" id="Text Box 14" o:spid="_x0000_s1029" type="#_x0000_t202" style="position:absolute;margin-left:43pt;margin-top:114.6pt;width:254.1pt;height:565.15pt;z-index: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" filled="f" stroked="f">
                <v:textbox inset="0,0,0,0">
                  <w:txbxContent>
                    <w:p w14:paraId="24591251" w14:textId="3F499FA1" w:rsidR="00F575D8" w:rsidRPr="00B45489" w:rsidRDefault="00F575D8" w:rsidP="00F575D8">
                      <w:pPr>
                        <w:pStyle w:val="BodyText"/>
                        <w:jc w:val="both"/>
                        <w:rPr>
                          <w:rFonts w:ascii="Calisto MT" w:hAnsi="Calisto MT" w:cs="Iskoola Pota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B45489">
                        <w:rPr>
                          <w:rFonts w:ascii="Calisto MT" w:hAnsi="Calisto MT" w:cs="Iskoola Pota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The Community Library Initiative was formed by a small group of citizens </w:t>
                      </w:r>
                      <w:r w:rsidR="009B6E53">
                        <w:rPr>
                          <w:rFonts w:ascii="Calisto MT" w:hAnsi="Calisto MT" w:cs="Iskoola Pota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in the fall of 2016 </w:t>
                      </w:r>
                      <w:r w:rsidRPr="00B45489">
                        <w:rPr>
                          <w:rFonts w:ascii="Calisto MT" w:hAnsi="Calisto MT" w:cs="Iskoola Pota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seeking to develop community led library programming designed to increase literacy, early learning, the love for reading, and provide space</w:t>
                      </w:r>
                      <w:r w:rsidR="009B6E53">
                        <w:rPr>
                          <w:rFonts w:ascii="Calisto MT" w:hAnsi="Calisto MT" w:cs="Iskoola Pota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s</w:t>
                      </w:r>
                      <w:r w:rsidRPr="00B45489">
                        <w:rPr>
                          <w:rFonts w:ascii="Calisto MT" w:hAnsi="Calisto MT" w:cs="Iskoola Pota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 for intellectual exchanges and contests.</w:t>
                      </w:r>
                    </w:p>
                    <w:p w14:paraId="5892B98B" w14:textId="295EE326" w:rsidR="00CF3884" w:rsidRPr="00B45489" w:rsidRDefault="00D93F4F" w:rsidP="00CF3884">
                      <w:pPr>
                        <w:pStyle w:val="BodyText"/>
                        <w:jc w:val="both"/>
                        <w:rPr>
                          <w:rFonts w:ascii="Calisto MT" w:hAnsi="Calisto MT" w:cs="Iskoola Pota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B45489">
                        <w:rPr>
                          <w:rFonts w:ascii="Calisto MT" w:hAnsi="Calisto MT" w:cs="Iskoola Pota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Community Library Initia</w:t>
                      </w:r>
                      <w:r w:rsidR="00233F3F" w:rsidRPr="00B45489">
                        <w:rPr>
                          <w:rFonts w:ascii="Calisto MT" w:hAnsi="Calisto MT" w:cs="Iskoola Pota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tive was renamed </w:t>
                      </w:r>
                      <w:r w:rsidR="00233F3F" w:rsidRPr="004A2D73">
                        <w:rPr>
                          <w:rFonts w:ascii="Calisto MT" w:hAnsi="Calisto MT" w:cs="Iskoola Pota"/>
                          <w:b/>
                          <w:bCs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Community Library Mississippi</w:t>
                      </w:r>
                      <w:r w:rsidR="00233F3F" w:rsidRPr="00B45489">
                        <w:rPr>
                          <w:rFonts w:ascii="Calisto MT" w:hAnsi="Calisto MT" w:cs="Iskoola Pota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. The organization incorporated March 21, 2019 as a non-profit corporation in Mississippi. </w:t>
                      </w:r>
                    </w:p>
                    <w:p w14:paraId="4D430E92" w14:textId="353E6702" w:rsidR="00CF3884" w:rsidRPr="00B45489" w:rsidRDefault="00CF3884" w:rsidP="00CF3884">
                      <w:pPr>
                        <w:pStyle w:val="Style"/>
                        <w:shd w:val="clear" w:color="auto" w:fill="FFFFFF"/>
                        <w:jc w:val="both"/>
                        <w:rPr>
                          <w:rFonts w:ascii="Calisto MT" w:hAnsi="Calisto MT"/>
                          <w:bCs/>
                          <w:i/>
                          <w:color w:val="0C080C"/>
                          <w:sz w:val="26"/>
                          <w:szCs w:val="26"/>
                          <w:shd w:val="clear" w:color="auto" w:fill="FFFFFF"/>
                        </w:rPr>
                      </w:pPr>
                      <w:r w:rsidRPr="00B45489">
                        <w:rPr>
                          <w:rFonts w:ascii="Calisto MT" w:hAnsi="Calisto MT"/>
                          <w:b/>
                          <w:bCs/>
                          <w:color w:val="0C080C"/>
                          <w:sz w:val="26"/>
                          <w:szCs w:val="26"/>
                          <w:shd w:val="clear" w:color="auto" w:fill="FFFFFF"/>
                        </w:rPr>
                        <w:t>Mis</w:t>
                      </w:r>
                      <w:r w:rsidRPr="00B45489">
                        <w:rPr>
                          <w:rFonts w:ascii="Calisto MT" w:hAnsi="Calisto MT"/>
                          <w:b/>
                          <w:bCs/>
                          <w:color w:val="020001"/>
                          <w:sz w:val="26"/>
                          <w:szCs w:val="26"/>
                          <w:shd w:val="clear" w:color="auto" w:fill="FFFFFF"/>
                        </w:rPr>
                        <w:t>s</w:t>
                      </w:r>
                      <w:r w:rsidRPr="00B45489">
                        <w:rPr>
                          <w:rFonts w:ascii="Calisto MT" w:hAnsi="Calisto MT"/>
                          <w:b/>
                          <w:bCs/>
                          <w:color w:val="0C080C"/>
                          <w:sz w:val="26"/>
                          <w:szCs w:val="26"/>
                          <w:shd w:val="clear" w:color="auto" w:fill="FFFFFF"/>
                        </w:rPr>
                        <w:t xml:space="preserve">ion Statement: </w:t>
                      </w:r>
                      <w:r w:rsidRPr="00B45489">
                        <w:rPr>
                          <w:rFonts w:ascii="Calisto MT" w:hAnsi="Calisto MT"/>
                          <w:bCs/>
                          <w:i/>
                          <w:color w:val="0C080C"/>
                          <w:sz w:val="26"/>
                          <w:szCs w:val="26"/>
                          <w:shd w:val="clear" w:color="auto" w:fill="FFFFFF"/>
                        </w:rPr>
                        <w:t>To inspire intellectual growth through intellectual and cultural learning.</w:t>
                      </w:r>
                    </w:p>
                    <w:p w14:paraId="360294CA" w14:textId="77777777" w:rsidR="00CF3884" w:rsidRPr="00B45489" w:rsidRDefault="00CF3884" w:rsidP="00CF3884">
                      <w:pPr>
                        <w:pStyle w:val="Style"/>
                        <w:shd w:val="clear" w:color="auto" w:fill="FFFFFF"/>
                        <w:spacing w:line="276" w:lineRule="auto"/>
                        <w:rPr>
                          <w:rFonts w:ascii="Calisto MT" w:hAnsi="Calisto MT"/>
                          <w:bCs/>
                          <w:i/>
                          <w:color w:val="0C080C"/>
                          <w:sz w:val="22"/>
                          <w:szCs w:val="22"/>
                          <w:shd w:val="clear" w:color="auto" w:fill="FFFFFF"/>
                        </w:rPr>
                      </w:pPr>
                    </w:p>
                    <w:p w14:paraId="3A756566" w14:textId="52F04800" w:rsidR="008D5F5C" w:rsidRPr="00B45489" w:rsidRDefault="00CF3884" w:rsidP="00CF3884">
                      <w:pPr>
                        <w:pStyle w:val="BodyText"/>
                        <w:jc w:val="both"/>
                        <w:rPr>
                          <w:rFonts w:ascii="Calisto MT" w:hAnsi="Calisto MT"/>
                          <w:bCs/>
                          <w:color w:val="0C080C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B45489">
                        <w:rPr>
                          <w:rFonts w:ascii="Calisto MT" w:hAnsi="Calisto MT"/>
                          <w:b/>
                          <w:sz w:val="28"/>
                          <w:szCs w:val="28"/>
                        </w:rPr>
                        <w:t xml:space="preserve">Purpose: </w:t>
                      </w:r>
                      <w:r w:rsidRPr="00B45489">
                        <w:rPr>
                          <w:rFonts w:ascii="Calisto MT" w:hAnsi="Calisto MT"/>
                          <w:bCs/>
                          <w:color w:val="0C080C"/>
                          <w:sz w:val="28"/>
                          <w:szCs w:val="28"/>
                          <w:shd w:val="clear" w:color="auto" w:fill="FFFFFF"/>
                        </w:rPr>
                        <w:t xml:space="preserve">Community Library Mississippi is a charitable organization formed to create neighborhood community library </w:t>
                      </w:r>
                      <w:r w:rsidR="0013451B">
                        <w:rPr>
                          <w:rFonts w:ascii="Calisto MT" w:hAnsi="Calisto MT"/>
                          <w:bCs/>
                          <w:color w:val="0C080C"/>
                          <w:sz w:val="28"/>
                          <w:szCs w:val="28"/>
                          <w:shd w:val="clear" w:color="auto" w:fill="FFFFFF"/>
                        </w:rPr>
                        <w:t xml:space="preserve">neighborhood </w:t>
                      </w:r>
                      <w:r w:rsidRPr="00B45489">
                        <w:rPr>
                          <w:rFonts w:ascii="Calisto MT" w:hAnsi="Calisto MT"/>
                          <w:bCs/>
                          <w:color w:val="0C080C"/>
                          <w:sz w:val="28"/>
                          <w:szCs w:val="28"/>
                          <w:shd w:val="clear" w:color="auto" w:fill="FFFFFF"/>
                        </w:rPr>
                        <w:t xml:space="preserve">spaces in Mississippi and to promote literary and intellectual programs. </w:t>
                      </w:r>
                    </w:p>
                    <w:p w14:paraId="5340D4CC" w14:textId="6F8085A2" w:rsidR="00CF3884" w:rsidRDefault="00CF3884" w:rsidP="00CF3884">
                      <w:pPr>
                        <w:ind w:left="2160" w:hanging="2160"/>
                        <w:rPr>
                          <w:rFonts w:ascii="Calisto MT" w:hAnsi="Calisto MT"/>
                          <w:b/>
                          <w:sz w:val="28"/>
                          <w:szCs w:val="28"/>
                        </w:rPr>
                      </w:pPr>
                      <w:r w:rsidRPr="00B45489">
                        <w:rPr>
                          <w:rFonts w:ascii="Calisto MT" w:hAnsi="Calisto MT"/>
                          <w:b/>
                          <w:sz w:val="28"/>
                          <w:szCs w:val="28"/>
                        </w:rPr>
                        <w:t>Affiliate Groups/Programs</w:t>
                      </w:r>
                    </w:p>
                    <w:p w14:paraId="30939B80" w14:textId="77777777" w:rsidR="00543866" w:rsidRPr="00543866" w:rsidRDefault="00543866" w:rsidP="00CF3884">
                      <w:pPr>
                        <w:ind w:left="2160" w:hanging="2160"/>
                        <w:rPr>
                          <w:rFonts w:ascii="Calisto MT" w:hAnsi="Calisto MT"/>
                          <w:b/>
                          <w:sz w:val="16"/>
                          <w:szCs w:val="16"/>
                        </w:rPr>
                      </w:pPr>
                    </w:p>
                    <w:p w14:paraId="79307989" w14:textId="778975FE" w:rsidR="00CF3884" w:rsidRPr="00B45489" w:rsidRDefault="00543866" w:rsidP="00CF3884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after="0" w:line="240" w:lineRule="auto"/>
                        <w:rPr>
                          <w:rFonts w:ascii="Calisto MT" w:hAnsi="Calisto MT"/>
                          <w:sz w:val="28"/>
                          <w:szCs w:val="28"/>
                        </w:rPr>
                      </w:pPr>
                      <w:r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 </w:t>
                      </w:r>
                      <w:r w:rsidR="00CF3884" w:rsidRPr="00B45489">
                        <w:rPr>
                          <w:rFonts w:ascii="Calisto MT" w:hAnsi="Calisto MT"/>
                          <w:sz w:val="28"/>
                          <w:szCs w:val="28"/>
                        </w:rPr>
                        <w:t>Learning Tree Book Club</w:t>
                      </w:r>
                    </w:p>
                    <w:p w14:paraId="001EA344" w14:textId="6F06EB9A" w:rsidR="00543866" w:rsidRDefault="00543866" w:rsidP="00CF3884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after="0" w:line="240" w:lineRule="auto"/>
                        <w:rPr>
                          <w:rFonts w:ascii="Calisto MT" w:hAnsi="Calisto MT"/>
                          <w:sz w:val="28"/>
                          <w:szCs w:val="28"/>
                        </w:rPr>
                      </w:pPr>
                      <w:r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 </w:t>
                      </w:r>
                      <w:r w:rsidR="00CF3884" w:rsidRPr="00B45489"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Book Toasters </w:t>
                      </w:r>
                    </w:p>
                    <w:p w14:paraId="53B37E65" w14:textId="76D89CDE" w:rsidR="00CF3884" w:rsidRPr="00B45489" w:rsidRDefault="00543866" w:rsidP="00CF3884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after="0" w:line="240" w:lineRule="auto"/>
                        <w:rPr>
                          <w:rFonts w:ascii="Calisto MT" w:hAnsi="Calisto MT"/>
                          <w:sz w:val="28"/>
                          <w:szCs w:val="28"/>
                        </w:rPr>
                      </w:pPr>
                      <w:r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 </w:t>
                      </w:r>
                      <w:r w:rsidR="00CF3884" w:rsidRPr="00B45489">
                        <w:rPr>
                          <w:rFonts w:ascii="Calisto MT" w:hAnsi="Calisto MT"/>
                          <w:sz w:val="28"/>
                          <w:szCs w:val="28"/>
                        </w:rPr>
                        <w:t>Jackson Book Festival</w:t>
                      </w:r>
                    </w:p>
                    <w:p w14:paraId="2804CBD3" w14:textId="1ECB4311" w:rsidR="00CF3884" w:rsidRPr="00B45489" w:rsidRDefault="00543866" w:rsidP="00CF3884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after="0" w:line="240" w:lineRule="auto"/>
                        <w:rPr>
                          <w:rFonts w:ascii="Calisto MT" w:hAnsi="Calisto MT"/>
                          <w:sz w:val="28"/>
                          <w:szCs w:val="28"/>
                        </w:rPr>
                      </w:pPr>
                      <w:r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 </w:t>
                      </w:r>
                      <w:r w:rsidR="00CF3884" w:rsidRPr="00B45489">
                        <w:rPr>
                          <w:rFonts w:ascii="Calisto MT" w:hAnsi="Calisto MT"/>
                          <w:sz w:val="28"/>
                          <w:szCs w:val="28"/>
                        </w:rPr>
                        <w:t>My First Book Series</w:t>
                      </w:r>
                    </w:p>
                    <w:p w14:paraId="5B0C1D0A" w14:textId="4B9E9BC9" w:rsidR="00CF3884" w:rsidRDefault="00543866" w:rsidP="00CF3884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after="0" w:line="240" w:lineRule="auto"/>
                        <w:rPr>
                          <w:rFonts w:ascii="Calisto MT" w:hAnsi="Calisto MT"/>
                          <w:sz w:val="28"/>
                          <w:szCs w:val="28"/>
                        </w:rPr>
                      </w:pPr>
                      <w:r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 </w:t>
                      </w:r>
                      <w:r w:rsidR="00CF3884" w:rsidRPr="00B45489">
                        <w:rPr>
                          <w:rFonts w:ascii="Calisto MT" w:hAnsi="Calisto MT"/>
                          <w:sz w:val="28"/>
                          <w:szCs w:val="28"/>
                        </w:rPr>
                        <w:t>Reading Fairs</w:t>
                      </w:r>
                    </w:p>
                    <w:p w14:paraId="5EA65E44" w14:textId="76B13B5B" w:rsidR="00C224A5" w:rsidRPr="00B45489" w:rsidRDefault="00543866" w:rsidP="00CF3884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after="0" w:line="240" w:lineRule="auto"/>
                        <w:rPr>
                          <w:rFonts w:ascii="Calisto MT" w:hAnsi="Calisto MT"/>
                          <w:sz w:val="28"/>
                          <w:szCs w:val="28"/>
                        </w:rPr>
                      </w:pPr>
                      <w:r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 </w:t>
                      </w:r>
                      <w:r w:rsidR="00C224A5">
                        <w:rPr>
                          <w:rFonts w:ascii="Calisto MT" w:hAnsi="Calisto MT"/>
                          <w:sz w:val="28"/>
                          <w:szCs w:val="28"/>
                        </w:rPr>
                        <w:t>Book give-a-ways (Pre</w:t>
                      </w:r>
                      <w:r w:rsidR="0013451B"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K - </w:t>
                      </w:r>
                      <w:r w:rsidR="00C224A5">
                        <w:rPr>
                          <w:rFonts w:ascii="Calisto MT" w:hAnsi="Calisto MT"/>
                          <w:sz w:val="28"/>
                          <w:szCs w:val="28"/>
                        </w:rPr>
                        <w:t>1)</w:t>
                      </w:r>
                    </w:p>
                    <w:p w14:paraId="7AC2FC18" w14:textId="404D2128" w:rsidR="00CF3884" w:rsidRPr="00B45489" w:rsidRDefault="00543866" w:rsidP="00CF3884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after="0" w:line="240" w:lineRule="auto"/>
                        <w:rPr>
                          <w:rFonts w:ascii="Calisto MT" w:hAnsi="Calisto MT"/>
                          <w:sz w:val="28"/>
                          <w:szCs w:val="28"/>
                        </w:rPr>
                      </w:pPr>
                      <w:r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 </w:t>
                      </w:r>
                      <w:r w:rsidR="00CF3884" w:rsidRPr="00B45489">
                        <w:rPr>
                          <w:rFonts w:ascii="Calisto MT" w:hAnsi="Calisto MT"/>
                          <w:sz w:val="28"/>
                          <w:szCs w:val="28"/>
                        </w:rPr>
                        <w:t>Community Speaking Series</w:t>
                      </w:r>
                    </w:p>
                    <w:p w14:paraId="254E2167" w14:textId="28B4EF4D" w:rsidR="00CF3884" w:rsidRPr="00B45489" w:rsidRDefault="00543866" w:rsidP="00CF3884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after="0" w:line="240" w:lineRule="auto"/>
                        <w:rPr>
                          <w:rFonts w:ascii="Calisto MT" w:hAnsi="Calisto MT"/>
                          <w:sz w:val="28"/>
                          <w:szCs w:val="28"/>
                        </w:rPr>
                      </w:pPr>
                      <w:r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 </w:t>
                      </w:r>
                      <w:r w:rsidR="00CF3884" w:rsidRPr="00B45489">
                        <w:rPr>
                          <w:rFonts w:ascii="Calisto MT" w:hAnsi="Calisto MT"/>
                          <w:sz w:val="28"/>
                          <w:szCs w:val="28"/>
                        </w:rPr>
                        <w:t>Book Toaster’s Speaking Series</w:t>
                      </w:r>
                    </w:p>
                    <w:p w14:paraId="7F4CB912" w14:textId="119BFFE7" w:rsidR="00543866" w:rsidRDefault="00543866" w:rsidP="00543866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after="0" w:line="240" w:lineRule="auto"/>
                        <w:rPr>
                          <w:rFonts w:ascii="Calisto MT" w:hAnsi="Calisto MT"/>
                          <w:sz w:val="28"/>
                          <w:szCs w:val="28"/>
                        </w:rPr>
                      </w:pPr>
                      <w:r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 </w:t>
                      </w:r>
                      <w:r w:rsidR="00CF3884" w:rsidRPr="00B45489">
                        <w:rPr>
                          <w:rFonts w:ascii="Calisto MT" w:hAnsi="Calisto MT"/>
                          <w:sz w:val="28"/>
                          <w:szCs w:val="28"/>
                        </w:rPr>
                        <w:t>Local History Speaker’s Series</w:t>
                      </w:r>
                    </w:p>
                    <w:p w14:paraId="0EB7C192" w14:textId="7AADF3A0" w:rsidR="004A2D73" w:rsidRPr="00543866" w:rsidRDefault="004A2D73" w:rsidP="00543866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rFonts w:ascii="Calisto MT" w:hAnsi="Calisto MT"/>
                          <w:sz w:val="28"/>
                          <w:szCs w:val="28"/>
                        </w:rPr>
                      </w:pPr>
                      <w:r w:rsidRPr="00543866">
                        <w:rPr>
                          <w:rFonts w:ascii="Calisto MT" w:hAnsi="Calisto MT"/>
                          <w:sz w:val="28"/>
                          <w:szCs w:val="28"/>
                        </w:rPr>
                        <w:t>History Speaking Series</w:t>
                      </w:r>
                    </w:p>
                    <w:p w14:paraId="7DC24ABB" w14:textId="77777777" w:rsidR="00CF3884" w:rsidRPr="00CF3884" w:rsidRDefault="00CF3884" w:rsidP="00CF3884">
                      <w:pPr>
                        <w:pStyle w:val="BodyText"/>
                        <w:jc w:val="both"/>
                        <w:rPr>
                          <w:rFonts w:ascii="Calisto MT" w:hAnsi="Calisto MT"/>
                          <w:sz w:val="28"/>
                          <w:szCs w:val="28"/>
                        </w:rPr>
                      </w:pPr>
                    </w:p>
                    <w:p w14:paraId="75D66BE9" w14:textId="77777777" w:rsidR="008D5F5C" w:rsidRPr="0004349B" w:rsidRDefault="008D5F5C" w:rsidP="008D5F5C">
                      <w:pPr>
                        <w:pStyle w:val="BodyText"/>
                        <w:rPr>
                          <w:rFonts w:ascii="Iskoola Pota" w:hAnsi="Iskoola Pota" w:cs="Iskoola Pota"/>
                          <w:color w:val="000000" w:themeColor="text1"/>
                          <w:spacing w:val="-1"/>
                          <w:sz w:val="30"/>
                          <w:szCs w:val="30"/>
                          <w:shd w:val="clear" w:color="auto" w:fill="FFFFFF"/>
                        </w:rPr>
                      </w:pP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4A2D7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BC8F08D" wp14:editId="2FB348D6">
                <wp:simplePos x="0" y="0"/>
                <wp:positionH relativeFrom="page">
                  <wp:posOffset>4003288</wp:posOffset>
                </wp:positionH>
                <wp:positionV relativeFrom="page">
                  <wp:posOffset>2141034</wp:posOffset>
                </wp:positionV>
                <wp:extent cx="3278458" cy="4540405"/>
                <wp:effectExtent l="0" t="0" r="17780" b="12700"/>
                <wp:wrapNone/>
                <wp:docPr id="40" name="Text Box 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8458" cy="4540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6D8501" w14:textId="03E50C44" w:rsidR="00190E5E" w:rsidRDefault="00CA159E" w:rsidP="00CA159E">
                            <w:pPr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</w:pPr>
                            <w:r w:rsidRPr="009B6E53"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My First Book Series</w:t>
                            </w:r>
                            <w:r w:rsidR="00543866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C224A5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6 </w:t>
                            </w:r>
                            <w:r w:rsidR="00190E5E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vols </w:t>
                            </w:r>
                            <w:r w:rsidR="00C224A5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>early learning</w:t>
                            </w:r>
                            <w:r w:rsidR="00190E5E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224A5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activities </w:t>
                            </w:r>
                            <w:r w:rsidR="00190E5E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>&amp; coloring books</w:t>
                            </w:r>
                            <w:r w:rsidR="00C224A5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9B6E53" w:rsidRPr="004A2D73">
                              <w:rPr>
                                <w:rFonts w:ascii="Calisto MT" w:hAnsi="Calisto MT"/>
                                <w:bCs/>
                                <w:sz w:val="28"/>
                                <w:szCs w:val="28"/>
                              </w:rPr>
                              <w:t>208 pages</w:t>
                            </w:r>
                            <w:r w:rsidRPr="00AC05C4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57793AC3" w14:textId="77777777" w:rsidR="00190E5E" w:rsidRPr="00190E5E" w:rsidRDefault="00190E5E" w:rsidP="00CA159E">
                            <w:pPr>
                              <w:rPr>
                                <w:rFonts w:ascii="Calisto MT" w:hAnsi="Calisto MT"/>
                                <w:sz w:val="16"/>
                                <w:szCs w:val="16"/>
                              </w:rPr>
                            </w:pPr>
                          </w:p>
                          <w:p w14:paraId="2A946B34" w14:textId="3F2F8144" w:rsidR="00190E5E" w:rsidRDefault="00190E5E" w:rsidP="0054386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 xml:space="preserve">Black &amp; white softcover edition </w:t>
                            </w:r>
                            <w:r w:rsidR="00543866"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>…...</w:t>
                            </w:r>
                            <w:r w:rsidRPr="00C224A5"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$</w:t>
                            </w:r>
                            <w:r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11</w:t>
                            </w:r>
                            <w:r w:rsidRPr="00C224A5"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.98</w:t>
                            </w:r>
                          </w:p>
                          <w:p w14:paraId="334A99A3" w14:textId="22069A4C" w:rsidR="00CA159E" w:rsidRPr="00190E5E" w:rsidRDefault="00CA159E" w:rsidP="00CA159E">
                            <w:pPr>
                              <w:rPr>
                                <w:rFonts w:ascii="Calisto MT" w:hAnsi="Calisto MT"/>
                                <w:sz w:val="16"/>
                                <w:szCs w:val="16"/>
                              </w:rPr>
                            </w:pPr>
                            <w:r w:rsidRPr="00AC05C4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FF4E0B3" w14:textId="77777777" w:rsidR="00CA159E" w:rsidRPr="00AC05C4" w:rsidRDefault="00CA159E" w:rsidP="00CA159E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Calisto MT" w:hAnsi="Calisto MT"/>
                                <w:color w:val="434343"/>
                                <w:sz w:val="28"/>
                                <w:szCs w:val="28"/>
                              </w:rPr>
                            </w:pPr>
                            <w:r w:rsidRPr="00AC05C4">
                              <w:rPr>
                                <w:rStyle w:val="Emphasis"/>
                                <w:rFonts w:ascii="Calisto MT" w:hAnsi="Calisto MT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My 1 to 5 Activity Book </w:t>
                            </w:r>
                            <w:r w:rsidRPr="00AC05C4">
                              <w:rPr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Vol. 1, </w:t>
                            </w:r>
                            <w:r w:rsidRPr="00AC05C4"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42</w:t>
                            </w:r>
                            <w:r w:rsidRPr="00AC05C4">
                              <w:rPr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 pages</w:t>
                            </w:r>
                          </w:p>
                          <w:p w14:paraId="005D0EBE" w14:textId="77777777" w:rsidR="00CA159E" w:rsidRPr="00AC05C4" w:rsidRDefault="00CA159E" w:rsidP="00CA159E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Calisto MT" w:hAnsi="Calisto MT"/>
                                <w:color w:val="434343"/>
                                <w:sz w:val="28"/>
                                <w:szCs w:val="28"/>
                              </w:rPr>
                            </w:pPr>
                            <w:r w:rsidRPr="00AC05C4">
                              <w:rPr>
                                <w:rStyle w:val="Emphasis"/>
                                <w:rFonts w:ascii="Calisto MT" w:hAnsi="Calisto MT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My A to G Activity Book </w:t>
                            </w:r>
                            <w:r w:rsidRPr="00AC05C4">
                              <w:rPr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Vol. 2, </w:t>
                            </w:r>
                            <w:r w:rsidRPr="00AC05C4"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21</w:t>
                            </w:r>
                            <w:r w:rsidRPr="00AC05C4">
                              <w:rPr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 pages</w:t>
                            </w:r>
                          </w:p>
                          <w:p w14:paraId="0D0B4F17" w14:textId="77777777" w:rsidR="00CA159E" w:rsidRPr="00AC05C4" w:rsidRDefault="00CA159E" w:rsidP="00CA159E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Calisto MT" w:hAnsi="Calisto MT"/>
                                <w:color w:val="434343"/>
                                <w:sz w:val="28"/>
                                <w:szCs w:val="28"/>
                              </w:rPr>
                            </w:pPr>
                            <w:r w:rsidRPr="00AC05C4">
                              <w:rPr>
                                <w:rStyle w:val="Emphasis"/>
                                <w:rFonts w:ascii="Calisto MT" w:hAnsi="Calisto MT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My H to P Activity Book </w:t>
                            </w:r>
                            <w:r w:rsidRPr="00AC05C4">
                              <w:rPr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Vol. 3, </w:t>
                            </w:r>
                            <w:r w:rsidRPr="00AC05C4"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49</w:t>
                            </w:r>
                            <w:r w:rsidRPr="00AC05C4">
                              <w:rPr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 pages</w:t>
                            </w:r>
                          </w:p>
                          <w:p w14:paraId="05E5E473" w14:textId="77777777" w:rsidR="00CA159E" w:rsidRPr="00AC05C4" w:rsidRDefault="00CA159E" w:rsidP="00CA159E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Calisto MT" w:hAnsi="Calisto MT"/>
                                <w:color w:val="434343"/>
                                <w:sz w:val="28"/>
                                <w:szCs w:val="28"/>
                              </w:rPr>
                            </w:pPr>
                            <w:r w:rsidRPr="00AC05C4">
                              <w:rPr>
                                <w:rStyle w:val="Emphasis"/>
                                <w:rFonts w:ascii="Calisto MT" w:hAnsi="Calisto MT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My 10 to 100 Activity Book </w:t>
                            </w:r>
                            <w:r w:rsidRPr="00AC05C4">
                              <w:rPr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Vol. 4, </w:t>
                            </w:r>
                            <w:r w:rsidRPr="00AC05C4"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31</w:t>
                            </w:r>
                            <w:r w:rsidRPr="00AC05C4">
                              <w:rPr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 pages</w:t>
                            </w:r>
                          </w:p>
                          <w:p w14:paraId="5F79CF61" w14:textId="77777777" w:rsidR="00CA159E" w:rsidRPr="00AC05C4" w:rsidRDefault="00CA159E" w:rsidP="00CA159E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Calisto MT" w:hAnsi="Calisto MT"/>
                                <w:color w:val="434343"/>
                                <w:sz w:val="28"/>
                                <w:szCs w:val="28"/>
                              </w:rPr>
                            </w:pPr>
                            <w:r w:rsidRPr="00AC05C4">
                              <w:rPr>
                                <w:rStyle w:val="Emphasis"/>
                                <w:rFonts w:ascii="Calisto MT" w:hAnsi="Calisto MT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My 2 to 24 Activity Book </w:t>
                            </w:r>
                            <w:r w:rsidRPr="00AC05C4">
                              <w:rPr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Vol. 5, </w:t>
                            </w:r>
                            <w:r w:rsidRPr="00AC05C4"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36</w:t>
                            </w:r>
                            <w:r w:rsidRPr="00AC05C4">
                              <w:rPr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 pages</w:t>
                            </w:r>
                          </w:p>
                          <w:p w14:paraId="5F15B559" w14:textId="3949313F" w:rsidR="00CA159E" w:rsidRDefault="00CA159E" w:rsidP="00CA159E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AC05C4">
                              <w:rPr>
                                <w:rStyle w:val="Emphasis"/>
                                <w:rFonts w:ascii="Calisto MT" w:hAnsi="Calisto MT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My Q to Z Activity Book </w:t>
                            </w:r>
                            <w:r w:rsidRPr="00AC05C4">
                              <w:rPr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Vol. 6, </w:t>
                            </w:r>
                            <w:r w:rsidRPr="00AC05C4"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56 pages</w:t>
                            </w:r>
                          </w:p>
                          <w:p w14:paraId="47F30AFD" w14:textId="0063A406" w:rsidR="00C224A5" w:rsidRDefault="00543866" w:rsidP="00CA159E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>S</w:t>
                            </w:r>
                            <w:r w:rsidR="00C224A5" w:rsidRPr="00AC05C4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 xml:space="preserve">ingle print books </w:t>
                            </w:r>
                            <w:r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>……………………</w:t>
                            </w:r>
                            <w:r w:rsidR="00C224A5" w:rsidRPr="00031BE2">
                              <w:rPr>
                                <w:rFonts w:ascii="Calisto MT" w:hAnsi="Calisto MT"/>
                                <w:b/>
                                <w:sz w:val="28"/>
                                <w:szCs w:val="28"/>
                              </w:rPr>
                              <w:t>$5.38</w:t>
                            </w:r>
                          </w:p>
                          <w:p w14:paraId="21025E8F" w14:textId="72F254C2" w:rsidR="009B6E53" w:rsidRPr="00190E5E" w:rsidRDefault="009B6E53" w:rsidP="00CA159E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14:paraId="6BB9A9A9" w14:textId="77777777" w:rsidR="00C224A5" w:rsidRDefault="009B6E53" w:rsidP="00CA159E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9B6E53">
                              <w:rPr>
                                <w:rStyle w:val="Strong"/>
                                <w:rFonts w:ascii="Calisto MT" w:hAnsi="Calisto MT"/>
                                <w:i/>
                                <w:iCs/>
                                <w:color w:val="000000"/>
                                <w:sz w:val="28"/>
                                <w:szCs w:val="28"/>
                              </w:rPr>
                              <w:t>My Picture Dictionary</w:t>
                            </w:r>
                            <w:r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4A2D73"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>July 2019</w:t>
                            </w:r>
                            <w:r w:rsidR="004A2D73"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 xml:space="preserve"> (PreK-1) </w:t>
                            </w:r>
                          </w:p>
                          <w:p w14:paraId="619FA8C9" w14:textId="77777777" w:rsidR="00C224A5" w:rsidRPr="00C224A5" w:rsidRDefault="00C224A5" w:rsidP="00CA159E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14:paraId="55AA9B40" w14:textId="34AEB14B" w:rsidR="009B6E53" w:rsidRDefault="00C224A5" w:rsidP="00CA159E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>200 (</w:t>
                            </w:r>
                            <w:r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>3 &amp; 4 letter word</w:t>
                            </w:r>
                            <w:r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 xml:space="preserve">) </w:t>
                            </w:r>
                            <w:r w:rsidR="004A2D73"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 xml:space="preserve">images and definitions; back matter includes USA &amp; world maps; lists fruits, vegetables, presidents, pronouns, seasons, vowels… </w:t>
                            </w:r>
                            <w:r w:rsidR="00190E5E"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 xml:space="preserve">Telling time chart… </w:t>
                            </w:r>
                            <w:r w:rsidR="004A2D73"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 xml:space="preserve">much more </w:t>
                            </w:r>
                          </w:p>
                          <w:p w14:paraId="598D4E72" w14:textId="77777777" w:rsidR="00C224A5" w:rsidRPr="00190E5E" w:rsidRDefault="00C224A5" w:rsidP="00CA159E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14:paraId="23EF23F4" w14:textId="1E1E76CD" w:rsidR="00C224A5" w:rsidRDefault="00C224A5" w:rsidP="0054386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 xml:space="preserve">Black &amp; white softcover edition </w:t>
                            </w:r>
                            <w:r w:rsidR="00543866"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>…</w:t>
                            </w:r>
                            <w:proofErr w:type="gramStart"/>
                            <w:r w:rsidR="00543866"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>….</w:t>
                            </w:r>
                            <w:r w:rsidRPr="00C224A5"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$</w:t>
                            </w:r>
                            <w:proofErr w:type="gramEnd"/>
                            <w:r w:rsidRPr="00C224A5"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5.98</w:t>
                            </w:r>
                          </w:p>
                          <w:p w14:paraId="0934A164" w14:textId="127EBAD6" w:rsidR="00C224A5" w:rsidRDefault="00C224A5" w:rsidP="0054386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C224A5"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>Full color softcover edition</w:t>
                            </w:r>
                            <w:r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43866" w:rsidRPr="00543866"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proofErr w:type="gramStart"/>
                            <w:r w:rsidR="00543866" w:rsidRPr="00543866"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>…..</w:t>
                            </w:r>
                            <w:proofErr w:type="gramEnd"/>
                            <w:r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$14.98</w:t>
                            </w:r>
                          </w:p>
                          <w:p w14:paraId="0449BDA6" w14:textId="1B07D564" w:rsidR="00C224A5" w:rsidRPr="00C224A5" w:rsidRDefault="00C224A5" w:rsidP="0054386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C224A5"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>Full color hardback edition</w:t>
                            </w:r>
                            <w:r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43866" w:rsidRPr="00543866"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proofErr w:type="gramStart"/>
                            <w:r w:rsidR="00543866" w:rsidRPr="00543866">
                              <w:rPr>
                                <w:rStyle w:val="Strong"/>
                                <w:rFonts w:ascii="Calisto MT" w:hAnsi="Calisto MT"/>
                                <w:b w:val="0"/>
                                <w:bCs w:val="0"/>
                                <w:color w:val="000000"/>
                                <w:sz w:val="28"/>
                                <w:szCs w:val="28"/>
                              </w:rPr>
                              <w:t>…..</w:t>
                            </w:r>
                            <w:proofErr w:type="gramEnd"/>
                            <w:r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  <w:t>$16.78</w:t>
                            </w:r>
                          </w:p>
                          <w:p w14:paraId="0E44DA11" w14:textId="77777777" w:rsidR="00C224A5" w:rsidRPr="00AC05C4" w:rsidRDefault="00C224A5" w:rsidP="00CA159E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Style w:val="Strong"/>
                                <w:rFonts w:ascii="Calisto MT" w:hAnsi="Calisto MT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775F0CAF" w14:textId="23584E4D" w:rsidR="00176747" w:rsidRDefault="00176747" w:rsidP="00176747">
                            <w:pPr>
                              <w:pStyle w:val="BodyText"/>
                              <w:jc w:val="both"/>
                              <w:rPr>
                                <w:rFonts w:ascii="Iskoola Pota" w:hAnsi="Iskoola Pota" w:cs="Iskoola Pota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C8F08D" id="Text Box 444" o:spid="_x0000_s1030" type="#_x0000_t202" style="position:absolute;margin-left:315.2pt;margin-top:168.6pt;width:258.15pt;height:357.5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" filled="f" stroked="f">
                <v:textbox inset="0,0,0,0">
                  <w:txbxContent>
                    <w:p w14:paraId="5E6D8501" w14:textId="03E50C44" w:rsidR="00190E5E" w:rsidRDefault="00CA159E" w:rsidP="00CA159E">
                      <w:pPr>
                        <w:rPr>
                          <w:rFonts w:ascii="Calisto MT" w:hAnsi="Calisto MT"/>
                          <w:sz w:val="28"/>
                          <w:szCs w:val="28"/>
                        </w:rPr>
                      </w:pPr>
                      <w:r w:rsidRPr="009B6E53">
                        <w:rPr>
                          <w:rFonts w:ascii="Calisto MT" w:hAnsi="Calisto MT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My First Book Series</w:t>
                      </w:r>
                      <w:r w:rsidR="00543866"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, </w:t>
                      </w:r>
                      <w:r w:rsidR="00C224A5"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6 </w:t>
                      </w:r>
                      <w:r w:rsidR="00190E5E"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vols </w:t>
                      </w:r>
                      <w:r w:rsidR="00C224A5">
                        <w:rPr>
                          <w:rFonts w:ascii="Calisto MT" w:hAnsi="Calisto MT"/>
                          <w:sz w:val="28"/>
                          <w:szCs w:val="28"/>
                        </w:rPr>
                        <w:t>early learning</w:t>
                      </w:r>
                      <w:r w:rsidR="00190E5E"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 </w:t>
                      </w:r>
                      <w:r w:rsidR="00C224A5"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activities </w:t>
                      </w:r>
                      <w:r w:rsidR="00190E5E">
                        <w:rPr>
                          <w:rFonts w:ascii="Calisto MT" w:hAnsi="Calisto MT"/>
                          <w:sz w:val="28"/>
                          <w:szCs w:val="28"/>
                        </w:rPr>
                        <w:t>&amp; coloring books</w:t>
                      </w:r>
                      <w:r w:rsidR="00C224A5"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, </w:t>
                      </w:r>
                      <w:r w:rsidR="009B6E53" w:rsidRPr="004A2D73">
                        <w:rPr>
                          <w:rFonts w:ascii="Calisto MT" w:hAnsi="Calisto MT"/>
                          <w:bCs/>
                          <w:sz w:val="28"/>
                          <w:szCs w:val="28"/>
                        </w:rPr>
                        <w:t>208 pages</w:t>
                      </w:r>
                      <w:r w:rsidRPr="00AC05C4">
                        <w:rPr>
                          <w:rFonts w:ascii="Calisto MT" w:hAnsi="Calisto MT"/>
                          <w:sz w:val="28"/>
                          <w:szCs w:val="28"/>
                        </w:rPr>
                        <w:t>)</w:t>
                      </w:r>
                    </w:p>
                    <w:p w14:paraId="57793AC3" w14:textId="77777777" w:rsidR="00190E5E" w:rsidRPr="00190E5E" w:rsidRDefault="00190E5E" w:rsidP="00CA159E">
                      <w:pPr>
                        <w:rPr>
                          <w:rFonts w:ascii="Calisto MT" w:hAnsi="Calisto MT"/>
                          <w:sz w:val="16"/>
                          <w:szCs w:val="16"/>
                        </w:rPr>
                      </w:pPr>
                    </w:p>
                    <w:p w14:paraId="2A946B34" w14:textId="3F2F8144" w:rsidR="00190E5E" w:rsidRDefault="00190E5E" w:rsidP="0054386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 xml:space="preserve">Black &amp; white softcover edition </w:t>
                      </w:r>
                      <w:r w:rsidR="00543866"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>…...</w:t>
                      </w:r>
                      <w:r w:rsidRPr="00C224A5"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$</w:t>
                      </w:r>
                      <w:r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11</w:t>
                      </w:r>
                      <w:r w:rsidRPr="00C224A5"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.98</w:t>
                      </w:r>
                    </w:p>
                    <w:p w14:paraId="334A99A3" w14:textId="22069A4C" w:rsidR="00CA159E" w:rsidRPr="00190E5E" w:rsidRDefault="00CA159E" w:rsidP="00CA159E">
                      <w:pPr>
                        <w:rPr>
                          <w:rFonts w:ascii="Calisto MT" w:hAnsi="Calisto MT"/>
                          <w:sz w:val="16"/>
                          <w:szCs w:val="16"/>
                        </w:rPr>
                      </w:pPr>
                      <w:r w:rsidRPr="00AC05C4"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FF4E0B3" w14:textId="77777777" w:rsidR="00CA159E" w:rsidRPr="00AC05C4" w:rsidRDefault="00CA159E" w:rsidP="00CA159E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="Calisto MT" w:hAnsi="Calisto MT"/>
                          <w:color w:val="434343"/>
                          <w:sz w:val="28"/>
                          <w:szCs w:val="28"/>
                        </w:rPr>
                      </w:pPr>
                      <w:r w:rsidRPr="00AC05C4">
                        <w:rPr>
                          <w:rStyle w:val="Emphasis"/>
                          <w:rFonts w:ascii="Calisto MT" w:hAnsi="Calisto MT"/>
                          <w:b/>
                          <w:bCs/>
                          <w:color w:val="000000"/>
                          <w:sz w:val="28"/>
                          <w:szCs w:val="28"/>
                        </w:rPr>
                        <w:t>My 1 to 5 Activity Book </w:t>
                      </w:r>
                      <w:r w:rsidRPr="00AC05C4">
                        <w:rPr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Vol. 1, </w:t>
                      </w:r>
                      <w:r w:rsidRPr="00AC05C4"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42</w:t>
                      </w:r>
                      <w:r w:rsidRPr="00AC05C4">
                        <w:rPr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 pages</w:t>
                      </w:r>
                    </w:p>
                    <w:p w14:paraId="005D0EBE" w14:textId="77777777" w:rsidR="00CA159E" w:rsidRPr="00AC05C4" w:rsidRDefault="00CA159E" w:rsidP="00CA159E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="Calisto MT" w:hAnsi="Calisto MT"/>
                          <w:color w:val="434343"/>
                          <w:sz w:val="28"/>
                          <w:szCs w:val="28"/>
                        </w:rPr>
                      </w:pPr>
                      <w:r w:rsidRPr="00AC05C4">
                        <w:rPr>
                          <w:rStyle w:val="Emphasis"/>
                          <w:rFonts w:ascii="Calisto MT" w:hAnsi="Calisto MT"/>
                          <w:b/>
                          <w:bCs/>
                          <w:color w:val="000000"/>
                          <w:sz w:val="28"/>
                          <w:szCs w:val="28"/>
                        </w:rPr>
                        <w:t>My A to G Activity Book </w:t>
                      </w:r>
                      <w:r w:rsidRPr="00AC05C4">
                        <w:rPr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Vol. 2, </w:t>
                      </w:r>
                      <w:r w:rsidRPr="00AC05C4"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21</w:t>
                      </w:r>
                      <w:r w:rsidRPr="00AC05C4">
                        <w:rPr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 pages</w:t>
                      </w:r>
                    </w:p>
                    <w:p w14:paraId="0D0B4F17" w14:textId="77777777" w:rsidR="00CA159E" w:rsidRPr="00AC05C4" w:rsidRDefault="00CA159E" w:rsidP="00CA159E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="Calisto MT" w:hAnsi="Calisto MT"/>
                          <w:color w:val="434343"/>
                          <w:sz w:val="28"/>
                          <w:szCs w:val="28"/>
                        </w:rPr>
                      </w:pPr>
                      <w:r w:rsidRPr="00AC05C4">
                        <w:rPr>
                          <w:rStyle w:val="Emphasis"/>
                          <w:rFonts w:ascii="Calisto MT" w:hAnsi="Calisto MT"/>
                          <w:b/>
                          <w:bCs/>
                          <w:color w:val="000000"/>
                          <w:sz w:val="28"/>
                          <w:szCs w:val="28"/>
                        </w:rPr>
                        <w:t>My H to P Activity Book </w:t>
                      </w:r>
                      <w:r w:rsidRPr="00AC05C4">
                        <w:rPr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Vol. 3, </w:t>
                      </w:r>
                      <w:r w:rsidRPr="00AC05C4"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49</w:t>
                      </w:r>
                      <w:r w:rsidRPr="00AC05C4">
                        <w:rPr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 pages</w:t>
                      </w:r>
                    </w:p>
                    <w:p w14:paraId="05E5E473" w14:textId="77777777" w:rsidR="00CA159E" w:rsidRPr="00AC05C4" w:rsidRDefault="00CA159E" w:rsidP="00CA159E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="Calisto MT" w:hAnsi="Calisto MT"/>
                          <w:color w:val="434343"/>
                          <w:sz w:val="28"/>
                          <w:szCs w:val="28"/>
                        </w:rPr>
                      </w:pPr>
                      <w:r w:rsidRPr="00AC05C4">
                        <w:rPr>
                          <w:rStyle w:val="Emphasis"/>
                          <w:rFonts w:ascii="Calisto MT" w:hAnsi="Calisto MT"/>
                          <w:b/>
                          <w:bCs/>
                          <w:color w:val="000000"/>
                          <w:sz w:val="28"/>
                          <w:szCs w:val="28"/>
                        </w:rPr>
                        <w:t>My 10 to 100 Activity Book </w:t>
                      </w:r>
                      <w:r w:rsidRPr="00AC05C4">
                        <w:rPr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Vol. 4, </w:t>
                      </w:r>
                      <w:r w:rsidRPr="00AC05C4"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31</w:t>
                      </w:r>
                      <w:r w:rsidRPr="00AC05C4">
                        <w:rPr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 pages</w:t>
                      </w:r>
                    </w:p>
                    <w:p w14:paraId="5F79CF61" w14:textId="77777777" w:rsidR="00CA159E" w:rsidRPr="00AC05C4" w:rsidRDefault="00CA159E" w:rsidP="00CA159E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="Calisto MT" w:hAnsi="Calisto MT"/>
                          <w:color w:val="434343"/>
                          <w:sz w:val="28"/>
                          <w:szCs w:val="28"/>
                        </w:rPr>
                      </w:pPr>
                      <w:r w:rsidRPr="00AC05C4">
                        <w:rPr>
                          <w:rStyle w:val="Emphasis"/>
                          <w:rFonts w:ascii="Calisto MT" w:hAnsi="Calisto MT"/>
                          <w:b/>
                          <w:bCs/>
                          <w:color w:val="000000"/>
                          <w:sz w:val="28"/>
                          <w:szCs w:val="28"/>
                        </w:rPr>
                        <w:t>My 2 to 24 Activity Book </w:t>
                      </w:r>
                      <w:r w:rsidRPr="00AC05C4">
                        <w:rPr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Vol. 5, </w:t>
                      </w:r>
                      <w:r w:rsidRPr="00AC05C4"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36</w:t>
                      </w:r>
                      <w:r w:rsidRPr="00AC05C4">
                        <w:rPr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 pages</w:t>
                      </w:r>
                    </w:p>
                    <w:p w14:paraId="5F15B559" w14:textId="3949313F" w:rsidR="00CA159E" w:rsidRDefault="00CA159E" w:rsidP="00CA159E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</w:pPr>
                      <w:r w:rsidRPr="00AC05C4">
                        <w:rPr>
                          <w:rStyle w:val="Emphasis"/>
                          <w:rFonts w:ascii="Calisto MT" w:hAnsi="Calisto MT"/>
                          <w:b/>
                          <w:bCs/>
                          <w:color w:val="000000"/>
                          <w:sz w:val="28"/>
                          <w:szCs w:val="28"/>
                        </w:rPr>
                        <w:t>My Q to Z Activity Book </w:t>
                      </w:r>
                      <w:r w:rsidRPr="00AC05C4">
                        <w:rPr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Vol. 6, </w:t>
                      </w:r>
                      <w:r w:rsidRPr="00AC05C4"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56 pages</w:t>
                      </w:r>
                    </w:p>
                    <w:p w14:paraId="47F30AFD" w14:textId="0063A406" w:rsidR="00C224A5" w:rsidRDefault="00543866" w:rsidP="00CA159E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alisto MT" w:hAnsi="Calisto MT"/>
                          <w:sz w:val="28"/>
                          <w:szCs w:val="28"/>
                        </w:rPr>
                        <w:t>S</w:t>
                      </w:r>
                      <w:r w:rsidR="00C224A5" w:rsidRPr="00AC05C4">
                        <w:rPr>
                          <w:rFonts w:ascii="Calisto MT" w:hAnsi="Calisto MT"/>
                          <w:sz w:val="28"/>
                          <w:szCs w:val="28"/>
                        </w:rPr>
                        <w:t xml:space="preserve">ingle print books </w:t>
                      </w:r>
                      <w:r>
                        <w:rPr>
                          <w:rFonts w:ascii="Calisto MT" w:hAnsi="Calisto MT"/>
                          <w:sz w:val="28"/>
                          <w:szCs w:val="28"/>
                        </w:rPr>
                        <w:t>……………………</w:t>
                      </w:r>
                      <w:r w:rsidR="00C224A5" w:rsidRPr="00031BE2">
                        <w:rPr>
                          <w:rFonts w:ascii="Calisto MT" w:hAnsi="Calisto MT"/>
                          <w:b/>
                          <w:sz w:val="28"/>
                          <w:szCs w:val="28"/>
                        </w:rPr>
                        <w:t>$5.38</w:t>
                      </w:r>
                    </w:p>
                    <w:p w14:paraId="21025E8F" w14:textId="72F254C2" w:rsidR="009B6E53" w:rsidRPr="00190E5E" w:rsidRDefault="009B6E53" w:rsidP="00CA159E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Style w:val="Strong"/>
                          <w:rFonts w:ascii="Calisto MT" w:hAnsi="Calisto MT"/>
                          <w:color w:val="000000"/>
                          <w:sz w:val="16"/>
                          <w:szCs w:val="16"/>
                        </w:rPr>
                      </w:pPr>
                    </w:p>
                    <w:p w14:paraId="6BB9A9A9" w14:textId="77777777" w:rsidR="00C224A5" w:rsidRDefault="009B6E53" w:rsidP="00CA159E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</w:pPr>
                      <w:r w:rsidRPr="009B6E53">
                        <w:rPr>
                          <w:rStyle w:val="Strong"/>
                          <w:rFonts w:ascii="Calisto MT" w:hAnsi="Calisto MT"/>
                          <w:i/>
                          <w:iCs/>
                          <w:color w:val="000000"/>
                          <w:sz w:val="28"/>
                          <w:szCs w:val="28"/>
                        </w:rPr>
                        <w:t>My Picture Dictionary</w:t>
                      </w:r>
                      <w:r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4A2D73"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>July 2019</w:t>
                      </w:r>
                      <w:r w:rsidR="004A2D73"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 xml:space="preserve"> (PreK-1) </w:t>
                      </w:r>
                    </w:p>
                    <w:p w14:paraId="619FA8C9" w14:textId="77777777" w:rsidR="00C224A5" w:rsidRPr="00C224A5" w:rsidRDefault="00C224A5" w:rsidP="00CA159E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16"/>
                          <w:szCs w:val="16"/>
                        </w:rPr>
                      </w:pPr>
                    </w:p>
                    <w:p w14:paraId="55AA9B40" w14:textId="34AEB14B" w:rsidR="009B6E53" w:rsidRDefault="00C224A5" w:rsidP="00CA159E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>200 (</w:t>
                      </w:r>
                      <w:r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>3 &amp; 4 letter word</w:t>
                      </w:r>
                      <w:r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 xml:space="preserve">) </w:t>
                      </w:r>
                      <w:r w:rsidR="004A2D73"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 xml:space="preserve">images and definitions; back matter includes USA &amp; world maps; lists fruits, vegetables, presidents, pronouns, seasons, vowels… </w:t>
                      </w:r>
                      <w:r w:rsidR="00190E5E"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 xml:space="preserve">Telling time chart… </w:t>
                      </w:r>
                      <w:r w:rsidR="004A2D73"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 xml:space="preserve">much more </w:t>
                      </w:r>
                    </w:p>
                    <w:p w14:paraId="598D4E72" w14:textId="77777777" w:rsidR="00C224A5" w:rsidRPr="00190E5E" w:rsidRDefault="00C224A5" w:rsidP="00CA159E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16"/>
                          <w:szCs w:val="16"/>
                        </w:rPr>
                      </w:pPr>
                    </w:p>
                    <w:p w14:paraId="23EF23F4" w14:textId="1E1E76CD" w:rsidR="00C224A5" w:rsidRDefault="00C224A5" w:rsidP="0054386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 xml:space="preserve">Black &amp; white softcover edition </w:t>
                      </w:r>
                      <w:r w:rsidR="00543866"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>…</w:t>
                      </w:r>
                      <w:proofErr w:type="gramStart"/>
                      <w:r w:rsidR="00543866"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>….</w:t>
                      </w:r>
                      <w:r w:rsidRPr="00C224A5"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$</w:t>
                      </w:r>
                      <w:proofErr w:type="gramEnd"/>
                      <w:r w:rsidRPr="00C224A5"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5.98</w:t>
                      </w:r>
                    </w:p>
                    <w:p w14:paraId="0934A164" w14:textId="127EBAD6" w:rsidR="00C224A5" w:rsidRDefault="00C224A5" w:rsidP="0054386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</w:pPr>
                      <w:r w:rsidRPr="00C224A5"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>Full color softcover edition</w:t>
                      </w:r>
                      <w:r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543866" w:rsidRPr="00543866"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>……</w:t>
                      </w:r>
                      <w:proofErr w:type="gramStart"/>
                      <w:r w:rsidR="00543866" w:rsidRPr="00543866"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>…..</w:t>
                      </w:r>
                      <w:proofErr w:type="gramEnd"/>
                      <w:r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$14.98</w:t>
                      </w:r>
                    </w:p>
                    <w:p w14:paraId="0449BDA6" w14:textId="1B07D564" w:rsidR="00C224A5" w:rsidRPr="00C224A5" w:rsidRDefault="00C224A5" w:rsidP="0054386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</w:pPr>
                      <w:r w:rsidRPr="00C224A5"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>Full color hardback edition</w:t>
                      </w:r>
                      <w:r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543866" w:rsidRPr="00543866"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>……</w:t>
                      </w:r>
                      <w:proofErr w:type="gramStart"/>
                      <w:r w:rsidR="00543866" w:rsidRPr="00543866">
                        <w:rPr>
                          <w:rStyle w:val="Strong"/>
                          <w:rFonts w:ascii="Calisto MT" w:hAnsi="Calisto MT"/>
                          <w:b w:val="0"/>
                          <w:bCs w:val="0"/>
                          <w:color w:val="000000"/>
                          <w:sz w:val="28"/>
                          <w:szCs w:val="28"/>
                        </w:rPr>
                        <w:t>…..</w:t>
                      </w:r>
                      <w:proofErr w:type="gramEnd"/>
                      <w:r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  <w:t>$16.78</w:t>
                      </w:r>
                    </w:p>
                    <w:p w14:paraId="0E44DA11" w14:textId="77777777" w:rsidR="00C224A5" w:rsidRPr="00AC05C4" w:rsidRDefault="00C224A5" w:rsidP="00CA159E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Style w:val="Strong"/>
                          <w:rFonts w:ascii="Calisto MT" w:hAnsi="Calisto MT"/>
                          <w:color w:val="000000"/>
                          <w:sz w:val="28"/>
                          <w:szCs w:val="28"/>
                        </w:rPr>
                      </w:pPr>
                    </w:p>
                    <w:p w14:paraId="775F0CAF" w14:textId="23584E4D" w:rsidR="00176747" w:rsidRDefault="00176747" w:rsidP="00176747">
                      <w:pPr>
                        <w:pStyle w:val="BodyText"/>
                        <w:jc w:val="both"/>
                        <w:rPr>
                          <w:rFonts w:ascii="Iskoola Pota" w:hAnsi="Iskoola Pota" w:cs="Iskoola Pota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F388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007E5C5" wp14:editId="5E06CCAC">
                <wp:simplePos x="0" y="0"/>
                <wp:positionH relativeFrom="page">
                  <wp:posOffset>5410200</wp:posOffset>
                </wp:positionH>
                <wp:positionV relativeFrom="page">
                  <wp:posOffset>390526</wp:posOffset>
                </wp:positionV>
                <wp:extent cx="1666875" cy="1254760"/>
                <wp:effectExtent l="0" t="0" r="9525" b="2540"/>
                <wp:wrapNone/>
                <wp:docPr id="45" name="Text Box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1254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FF22CC" w14:textId="20CBE172" w:rsidR="005B4F56" w:rsidRPr="00F575D8" w:rsidRDefault="00A70868" w:rsidP="005B4F56">
                            <w:pPr>
                              <w:pStyle w:val="Heading3"/>
                              <w:rPr>
                                <w:rFonts w:ascii="Iskoola Pota" w:hAnsi="Iskoola Pota" w:cs="Iskoola Pota"/>
                                <w:szCs w:val="24"/>
                              </w:rPr>
                            </w:pPr>
                            <w:r w:rsidRPr="00F575D8">
                              <w:rPr>
                                <w:rFonts w:ascii="Iskoola Pota" w:hAnsi="Iskoola Pota" w:cs="Iskoola Pota"/>
                                <w:szCs w:val="24"/>
                              </w:rPr>
                              <w:t xml:space="preserve">Community </w:t>
                            </w:r>
                            <w:proofErr w:type="gramStart"/>
                            <w:r w:rsidRPr="00F575D8">
                              <w:rPr>
                                <w:rFonts w:ascii="Iskoola Pota" w:hAnsi="Iskoola Pota" w:cs="Iskoola Pota"/>
                                <w:szCs w:val="24"/>
                              </w:rPr>
                              <w:t xml:space="preserve">Library </w:t>
                            </w:r>
                            <w:r w:rsidR="00F575D8" w:rsidRPr="00F575D8">
                              <w:rPr>
                                <w:rFonts w:ascii="Iskoola Pota" w:hAnsi="Iskoola Pota" w:cs="Iskoola Pota"/>
                                <w:szCs w:val="24"/>
                              </w:rPr>
                              <w:t xml:space="preserve"> Mississippi</w:t>
                            </w:r>
                            <w:proofErr w:type="gramEnd"/>
                          </w:p>
                          <w:p w14:paraId="28E6EC2A" w14:textId="77777777" w:rsidR="00DF3CC2" w:rsidRPr="00CF3884" w:rsidRDefault="00A70868" w:rsidP="00A70868">
                            <w:pPr>
                              <w:pStyle w:val="SchoolAddress"/>
                              <w:rPr>
                                <w:rFonts w:ascii="Iskoola Pota" w:hAnsi="Iskoola Pota" w:cs="Iskoola Pota"/>
                                <w:sz w:val="24"/>
                                <w:szCs w:val="24"/>
                              </w:rPr>
                            </w:pPr>
                            <w:r w:rsidRPr="00CF3884">
                              <w:rPr>
                                <w:rFonts w:ascii="Iskoola Pota" w:hAnsi="Iskoola Pota" w:cs="Iskoola Pota"/>
                                <w:sz w:val="24"/>
                                <w:szCs w:val="24"/>
                              </w:rPr>
                              <w:t>Jackson, MS</w:t>
                            </w:r>
                          </w:p>
                          <w:p w14:paraId="3DFECB12" w14:textId="77777777" w:rsidR="00DF3CC2" w:rsidRPr="00160AE5" w:rsidRDefault="00DF3CC2" w:rsidP="00A70868">
                            <w:pPr>
                              <w:pStyle w:val="VolumeandIssue"/>
                              <w:spacing w:line="240" w:lineRule="auto"/>
                              <w:rPr>
                                <w:rFonts w:ascii="Iskoola Pota" w:hAnsi="Iskoola Pota" w:cs="Iskoola Pota"/>
                              </w:rPr>
                            </w:pPr>
                          </w:p>
                          <w:p w14:paraId="72C133C6" w14:textId="72EACF5D" w:rsidR="005B4F56" w:rsidRPr="008F7C0B" w:rsidRDefault="009B6E53" w:rsidP="00A70868">
                            <w:pPr>
                              <w:pStyle w:val="VolumeandIssue"/>
                              <w:spacing w:line="240" w:lineRule="auto"/>
                              <w:rPr>
                                <w:rFonts w:ascii="Iskoola Pota" w:hAnsi="Iskoola Pota" w:cs="Iskoola Pota"/>
                                <w:color w:val="C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Iskoola Pota" w:hAnsi="Iskoola Pota" w:cs="Iskoola Pota"/>
                                <w:color w:val="C00000"/>
                                <w:sz w:val="24"/>
                                <w:szCs w:val="24"/>
                              </w:rPr>
                              <w:t>10/0</w:t>
                            </w:r>
                            <w:r w:rsidR="0013451B">
                              <w:rPr>
                                <w:rFonts w:ascii="Iskoola Pota" w:hAnsi="Iskoola Pota" w:cs="Iskoola Pota"/>
                                <w:color w:val="C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Iskoola Pota" w:hAnsi="Iskoola Pota" w:cs="Iskoola Pota"/>
                                <w:color w:val="C00000"/>
                                <w:sz w:val="24"/>
                                <w:szCs w:val="24"/>
                              </w:rPr>
                              <w:t>/2020</w:t>
                            </w:r>
                          </w:p>
                          <w:p w14:paraId="78EC22A5" w14:textId="701C0601" w:rsidR="005B4F56" w:rsidRPr="00F575D8" w:rsidRDefault="005B4F56" w:rsidP="00A70868">
                            <w:pPr>
                              <w:pStyle w:val="VolumeandIssue"/>
                              <w:spacing w:line="240" w:lineRule="auto"/>
                              <w:rPr>
                                <w:rFonts w:ascii="Iskoola Pota" w:hAnsi="Iskoola Pota" w:cs="Iskoola Pota"/>
                                <w:sz w:val="24"/>
                                <w:szCs w:val="24"/>
                              </w:rPr>
                            </w:pPr>
                            <w:r w:rsidRPr="008F7C0B">
                              <w:rPr>
                                <w:rFonts w:ascii="Iskoola Pota" w:hAnsi="Iskoola Pota" w:cs="Iskoola Pota"/>
                                <w:color w:val="C00000"/>
                                <w:sz w:val="24"/>
                                <w:szCs w:val="24"/>
                              </w:rPr>
                              <w:t xml:space="preserve">Volume </w:t>
                            </w:r>
                            <w:r w:rsidR="004A2D73">
                              <w:rPr>
                                <w:rFonts w:ascii="Iskoola Pota" w:hAnsi="Iskoola Pota" w:cs="Iskoola Pota"/>
                                <w:color w:val="C00000"/>
                                <w:sz w:val="24"/>
                                <w:szCs w:val="24"/>
                              </w:rPr>
                              <w:t>3</w:t>
                            </w:r>
                            <w:r w:rsidRPr="008F7C0B">
                              <w:rPr>
                                <w:rFonts w:ascii="Iskoola Pota" w:hAnsi="Iskoola Pota" w:cs="Iskoola Pota"/>
                                <w:color w:val="C00000"/>
                                <w:sz w:val="24"/>
                                <w:szCs w:val="24"/>
                              </w:rPr>
                              <w:t xml:space="preserve">, Issue </w:t>
                            </w:r>
                            <w:r w:rsidR="004A2D73">
                              <w:rPr>
                                <w:rFonts w:ascii="Iskoola Pota" w:hAnsi="Iskoola Pota" w:cs="Iskoola Pota"/>
                                <w:color w:val="C0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 w14:paraId="15FA0D8E" w14:textId="77777777" w:rsidR="005B4F56" w:rsidRPr="001B32F2" w:rsidRDefault="005B4F56" w:rsidP="005B4F56">
                            <w:pPr>
                              <w:pStyle w:val="SchoolAddres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07E5C5" id="Text Box 283" o:spid="_x0000_s1031" type="#_x0000_t202" style="position:absolute;margin-left:426pt;margin-top:30.75pt;width:131.25pt;height:98.8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" filled="f" stroked="f">
                <v:textbox inset="0,0,0,0">
                  <w:txbxContent>
                    <w:p w14:paraId="7AFF22CC" w14:textId="20CBE172" w:rsidR="005B4F56" w:rsidRPr="00F575D8" w:rsidRDefault="00A70868" w:rsidP="005B4F56">
                      <w:pPr>
                        <w:pStyle w:val="Heading3"/>
                        <w:rPr>
                          <w:rFonts w:ascii="Iskoola Pota" w:hAnsi="Iskoola Pota" w:cs="Iskoola Pota"/>
                          <w:szCs w:val="24"/>
                        </w:rPr>
                      </w:pPr>
                      <w:r w:rsidRPr="00F575D8">
                        <w:rPr>
                          <w:rFonts w:ascii="Iskoola Pota" w:hAnsi="Iskoola Pota" w:cs="Iskoola Pota"/>
                          <w:szCs w:val="24"/>
                        </w:rPr>
                        <w:t xml:space="preserve">Community </w:t>
                      </w:r>
                      <w:proofErr w:type="gramStart"/>
                      <w:r w:rsidRPr="00F575D8">
                        <w:rPr>
                          <w:rFonts w:ascii="Iskoola Pota" w:hAnsi="Iskoola Pota" w:cs="Iskoola Pota"/>
                          <w:szCs w:val="24"/>
                        </w:rPr>
                        <w:t xml:space="preserve">Library </w:t>
                      </w:r>
                      <w:r w:rsidR="00F575D8" w:rsidRPr="00F575D8">
                        <w:rPr>
                          <w:rFonts w:ascii="Iskoola Pota" w:hAnsi="Iskoola Pota" w:cs="Iskoola Pota"/>
                          <w:szCs w:val="24"/>
                        </w:rPr>
                        <w:t xml:space="preserve"> Mississippi</w:t>
                      </w:r>
                      <w:proofErr w:type="gramEnd"/>
                    </w:p>
                    <w:p w14:paraId="28E6EC2A" w14:textId="77777777" w:rsidR="00DF3CC2" w:rsidRPr="00CF3884" w:rsidRDefault="00A70868" w:rsidP="00A70868">
                      <w:pPr>
                        <w:pStyle w:val="SchoolAddress"/>
                        <w:rPr>
                          <w:rFonts w:ascii="Iskoola Pota" w:hAnsi="Iskoola Pota" w:cs="Iskoola Pota"/>
                          <w:sz w:val="24"/>
                          <w:szCs w:val="24"/>
                        </w:rPr>
                      </w:pPr>
                      <w:r w:rsidRPr="00CF3884">
                        <w:rPr>
                          <w:rFonts w:ascii="Iskoola Pota" w:hAnsi="Iskoola Pota" w:cs="Iskoola Pota"/>
                          <w:sz w:val="24"/>
                          <w:szCs w:val="24"/>
                        </w:rPr>
                        <w:t>Jackson, MS</w:t>
                      </w:r>
                    </w:p>
                    <w:p w14:paraId="3DFECB12" w14:textId="77777777" w:rsidR="00DF3CC2" w:rsidRPr="00160AE5" w:rsidRDefault="00DF3CC2" w:rsidP="00A70868">
                      <w:pPr>
                        <w:pStyle w:val="VolumeandIssue"/>
                        <w:spacing w:line="240" w:lineRule="auto"/>
                        <w:rPr>
                          <w:rFonts w:ascii="Iskoola Pota" w:hAnsi="Iskoola Pota" w:cs="Iskoola Pota"/>
                        </w:rPr>
                      </w:pPr>
                    </w:p>
                    <w:p w14:paraId="72C133C6" w14:textId="72EACF5D" w:rsidR="005B4F56" w:rsidRPr="008F7C0B" w:rsidRDefault="009B6E53" w:rsidP="00A70868">
                      <w:pPr>
                        <w:pStyle w:val="VolumeandIssue"/>
                        <w:spacing w:line="240" w:lineRule="auto"/>
                        <w:rPr>
                          <w:rFonts w:ascii="Iskoola Pota" w:hAnsi="Iskoola Pota" w:cs="Iskoola Pota"/>
                          <w:color w:val="C00000"/>
                          <w:sz w:val="24"/>
                          <w:szCs w:val="24"/>
                        </w:rPr>
                      </w:pPr>
                      <w:r>
                        <w:rPr>
                          <w:rFonts w:ascii="Iskoola Pota" w:hAnsi="Iskoola Pota" w:cs="Iskoola Pota"/>
                          <w:color w:val="C00000"/>
                          <w:sz w:val="24"/>
                          <w:szCs w:val="24"/>
                        </w:rPr>
                        <w:t>10/0</w:t>
                      </w:r>
                      <w:r w:rsidR="0013451B">
                        <w:rPr>
                          <w:rFonts w:ascii="Iskoola Pota" w:hAnsi="Iskoola Pota" w:cs="Iskoola Pota"/>
                          <w:color w:val="C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Iskoola Pota" w:hAnsi="Iskoola Pota" w:cs="Iskoola Pota"/>
                          <w:color w:val="C00000"/>
                          <w:sz w:val="24"/>
                          <w:szCs w:val="24"/>
                        </w:rPr>
                        <w:t>/2020</w:t>
                      </w:r>
                    </w:p>
                    <w:p w14:paraId="78EC22A5" w14:textId="701C0601" w:rsidR="005B4F56" w:rsidRPr="00F575D8" w:rsidRDefault="005B4F56" w:rsidP="00A70868">
                      <w:pPr>
                        <w:pStyle w:val="VolumeandIssue"/>
                        <w:spacing w:line="240" w:lineRule="auto"/>
                        <w:rPr>
                          <w:rFonts w:ascii="Iskoola Pota" w:hAnsi="Iskoola Pota" w:cs="Iskoola Pota"/>
                          <w:sz w:val="24"/>
                          <w:szCs w:val="24"/>
                        </w:rPr>
                      </w:pPr>
                      <w:r w:rsidRPr="008F7C0B">
                        <w:rPr>
                          <w:rFonts w:ascii="Iskoola Pota" w:hAnsi="Iskoola Pota" w:cs="Iskoola Pota"/>
                          <w:color w:val="C00000"/>
                          <w:sz w:val="24"/>
                          <w:szCs w:val="24"/>
                        </w:rPr>
                        <w:t xml:space="preserve">Volume </w:t>
                      </w:r>
                      <w:r w:rsidR="004A2D73">
                        <w:rPr>
                          <w:rFonts w:ascii="Iskoola Pota" w:hAnsi="Iskoola Pota" w:cs="Iskoola Pota"/>
                          <w:color w:val="C00000"/>
                          <w:sz w:val="24"/>
                          <w:szCs w:val="24"/>
                        </w:rPr>
                        <w:t>3</w:t>
                      </w:r>
                      <w:r w:rsidRPr="008F7C0B">
                        <w:rPr>
                          <w:rFonts w:ascii="Iskoola Pota" w:hAnsi="Iskoola Pota" w:cs="Iskoola Pota"/>
                          <w:color w:val="C00000"/>
                          <w:sz w:val="24"/>
                          <w:szCs w:val="24"/>
                        </w:rPr>
                        <w:t xml:space="preserve">, Issue </w:t>
                      </w:r>
                      <w:r w:rsidR="004A2D73">
                        <w:rPr>
                          <w:rFonts w:ascii="Iskoola Pota" w:hAnsi="Iskoola Pota" w:cs="Iskoola Pota"/>
                          <w:color w:val="C00000"/>
                          <w:sz w:val="24"/>
                          <w:szCs w:val="24"/>
                        </w:rPr>
                        <w:t>1</w:t>
                      </w:r>
                    </w:p>
                    <w:p w14:paraId="15FA0D8E" w14:textId="77777777" w:rsidR="005B4F56" w:rsidRPr="001B32F2" w:rsidRDefault="005B4F56" w:rsidP="005B4F56">
                      <w:pPr>
                        <w:pStyle w:val="SchoolAddress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806630E" wp14:editId="36DB336F">
                <wp:simplePos x="0" y="0"/>
                <wp:positionH relativeFrom="page">
                  <wp:posOffset>1998980</wp:posOffset>
                </wp:positionH>
                <wp:positionV relativeFrom="page">
                  <wp:posOffset>457200</wp:posOffset>
                </wp:positionV>
                <wp:extent cx="1887220" cy="1028700"/>
                <wp:effectExtent l="0" t="0" r="0" b="0"/>
                <wp:wrapNone/>
                <wp:docPr id="44" name="Text Box 4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722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5A3638" w14:textId="77777777" w:rsidR="00846152" w:rsidRPr="000F5A12" w:rsidRDefault="000F5A12" w:rsidP="00160AE5">
                            <w:pPr>
                              <w:pStyle w:val="BackToSchool"/>
                              <w:spacing w:line="240" w:lineRule="auto"/>
                              <w:rPr>
                                <w:rFonts w:ascii="Iskoola Pota" w:hAnsi="Iskoola Pota" w:cs="Iskoola Pota"/>
                                <w:i w:val="0"/>
                                <w:color w:val="C00000"/>
                                <w:sz w:val="44"/>
                                <w:szCs w:val="44"/>
                              </w:rPr>
                            </w:pPr>
                            <w:r w:rsidRPr="000F5A12">
                              <w:rPr>
                                <w:rFonts w:ascii="Iskoola Pota" w:hAnsi="Iskoola Pota" w:cs="Iskoola Pota"/>
                                <w:i w:val="0"/>
                                <w:color w:val="C00000"/>
                                <w:sz w:val="44"/>
                                <w:szCs w:val="44"/>
                              </w:rPr>
                              <w:t xml:space="preserve">literacy </w:t>
                            </w:r>
                          </w:p>
                          <w:p w14:paraId="48DEE7A6" w14:textId="77777777" w:rsidR="000F5A12" w:rsidRPr="000F5A12" w:rsidRDefault="000F5A12" w:rsidP="00160AE5">
                            <w:pPr>
                              <w:pStyle w:val="BackToSchool"/>
                              <w:spacing w:line="240" w:lineRule="auto"/>
                              <w:rPr>
                                <w:rFonts w:ascii="Iskoola Pota" w:hAnsi="Iskoola Pota" w:cs="Iskoola Pota"/>
                                <w:i w:val="0"/>
                                <w:color w:val="C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Iskoola Pota" w:hAnsi="Iskoola Pota" w:cs="Iskoola Pota"/>
                                <w:i w:val="0"/>
                                <w:color w:val="C00000"/>
                                <w:sz w:val="28"/>
                                <w:szCs w:val="28"/>
                              </w:rPr>
                              <w:t>Reading Writing Speaking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06630E" id="Text Box 432" o:spid="_x0000_s1032" type="#_x0000_t202" style="position:absolute;margin-left:157.4pt;margin-top:36pt;width:148.6pt;height:81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" filled="f" stroked="f">
                <v:textbox inset="0,0,0,0">
                  <w:txbxContent>
                    <w:p w14:paraId="3D5A3638" w14:textId="77777777" w:rsidR="00846152" w:rsidRPr="000F5A12" w:rsidRDefault="000F5A12" w:rsidP="00160AE5">
                      <w:pPr>
                        <w:pStyle w:val="BackToSchool"/>
                        <w:spacing w:line="240" w:lineRule="auto"/>
                        <w:rPr>
                          <w:rFonts w:ascii="Iskoola Pota" w:hAnsi="Iskoola Pota" w:cs="Iskoola Pota"/>
                          <w:i w:val="0"/>
                          <w:color w:val="C00000"/>
                          <w:sz w:val="44"/>
                          <w:szCs w:val="44"/>
                        </w:rPr>
                      </w:pPr>
                      <w:r w:rsidRPr="000F5A12">
                        <w:rPr>
                          <w:rFonts w:ascii="Iskoola Pota" w:hAnsi="Iskoola Pota" w:cs="Iskoola Pota"/>
                          <w:i w:val="0"/>
                          <w:color w:val="C00000"/>
                          <w:sz w:val="44"/>
                          <w:szCs w:val="44"/>
                        </w:rPr>
                        <w:t xml:space="preserve">literacy </w:t>
                      </w:r>
                    </w:p>
                    <w:p w14:paraId="48DEE7A6" w14:textId="77777777" w:rsidR="000F5A12" w:rsidRPr="000F5A12" w:rsidRDefault="000F5A12" w:rsidP="00160AE5">
                      <w:pPr>
                        <w:pStyle w:val="BackToSchool"/>
                        <w:spacing w:line="240" w:lineRule="auto"/>
                        <w:rPr>
                          <w:rFonts w:ascii="Iskoola Pota" w:hAnsi="Iskoola Pota" w:cs="Iskoola Pota"/>
                          <w:i w:val="0"/>
                          <w:color w:val="C00000"/>
                          <w:sz w:val="28"/>
                          <w:szCs w:val="28"/>
                        </w:rPr>
                      </w:pPr>
                      <w:r>
                        <w:rPr>
                          <w:rFonts w:ascii="Iskoola Pota" w:hAnsi="Iskoola Pota" w:cs="Iskoola Pota"/>
                          <w:i w:val="0"/>
                          <w:color w:val="C00000"/>
                          <w:sz w:val="28"/>
                          <w:szCs w:val="28"/>
                        </w:rPr>
                        <w:t>Reading Writing Speaking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B28092" wp14:editId="218AFB18">
                <wp:simplePos x="0" y="0"/>
                <wp:positionH relativeFrom="page">
                  <wp:posOffset>4004945</wp:posOffset>
                </wp:positionH>
                <wp:positionV relativeFrom="page">
                  <wp:posOffset>7452995</wp:posOffset>
                </wp:positionV>
                <wp:extent cx="3209290" cy="1727835"/>
                <wp:effectExtent l="4445" t="4445" r="0" b="1270"/>
                <wp:wrapNone/>
                <wp:docPr id="42" name="Text Box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9290" cy="172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704D33" w14:textId="53B690A9" w:rsidR="00BB757B" w:rsidRPr="00962AF1" w:rsidRDefault="00BB757B" w:rsidP="00962AF1">
                            <w:pPr>
                              <w:pStyle w:val="BodyText"/>
                              <w:spacing w:before="240"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B28092" id="Text Box 291" o:spid="_x0000_s1033" type="#_x0000_t202" style="position:absolute;margin-left:315.35pt;margin-top:586.85pt;width:252.7pt;height:136.0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" filled="f" stroked="f">
                <v:textbox inset="0,0,0,0">
                  <w:txbxContent>
                    <w:p w14:paraId="59704D33" w14:textId="53B690A9" w:rsidR="00BB757B" w:rsidRPr="00962AF1" w:rsidRDefault="00BB757B" w:rsidP="00962AF1">
                      <w:pPr>
                        <w:pStyle w:val="BodyText"/>
                        <w:spacing w:before="240" w:after="0"/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3E9EFFD" wp14:editId="6AE52828">
                <wp:simplePos x="0" y="0"/>
                <wp:positionH relativeFrom="page">
                  <wp:posOffset>685800</wp:posOffset>
                </wp:positionH>
                <wp:positionV relativeFrom="page">
                  <wp:posOffset>456565</wp:posOffset>
                </wp:positionV>
                <wp:extent cx="4629785" cy="1127125"/>
                <wp:effectExtent l="0" t="0" r="0" b="0"/>
                <wp:wrapNone/>
                <wp:docPr id="37" name="Text Box 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9785" cy="1127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855739" w14:textId="77777777" w:rsidR="008E02B2" w:rsidRPr="008E02B2" w:rsidRDefault="00C566D9" w:rsidP="003743C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5169D7" wp14:editId="41561288">
                                  <wp:extent cx="4603750" cy="1127125"/>
                                  <wp:effectExtent l="19050" t="0" r="6350" b="0"/>
                                  <wp:docPr id="49" name="Picture 49" descr="banner with apples and crayon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banner with apples and crayon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03750" cy="1127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E9EFFD" id="Text Box 431" o:spid="_x0000_s1034" type="#_x0000_t202" style="position:absolute;margin-left:54pt;margin-top:35.95pt;width:364.55pt;height:88.75pt;z-index:251675648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" filled="f" stroked="f">
                <v:textbox style="mso-fit-shape-to-text:t" inset="0,0,0,0">
                  <w:txbxContent>
                    <w:p w14:paraId="43855739" w14:textId="77777777" w:rsidR="008E02B2" w:rsidRPr="008E02B2" w:rsidRDefault="00C566D9" w:rsidP="003743CF">
                      <w:r>
                        <w:rPr>
                          <w:noProof/>
                        </w:rPr>
                        <w:drawing>
                          <wp:inline distT="0" distB="0" distL="0" distR="0" wp14:anchorId="0F5169D7" wp14:editId="41561288">
                            <wp:extent cx="4603750" cy="1127125"/>
                            <wp:effectExtent l="19050" t="0" r="6350" b="0"/>
                            <wp:docPr id="49" name="Picture 49" descr="banner with apples and crayon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banner with apples and crayon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03750" cy="1127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g">
            <w:drawing>
              <wp:anchor distT="0" distB="0" distL="114300" distR="114300" simplePos="0" relativeHeight="251633664" behindDoc="0" locked="0" layoutInCell="1" allowOverlap="1" wp14:anchorId="50A89FD1" wp14:editId="489D9E58">
                <wp:simplePos x="0" y="0"/>
                <wp:positionH relativeFrom="page">
                  <wp:posOffset>342900</wp:posOffset>
                </wp:positionH>
                <wp:positionV relativeFrom="page">
                  <wp:posOffset>800100</wp:posOffset>
                </wp:positionV>
                <wp:extent cx="7086600" cy="8686800"/>
                <wp:effectExtent l="19050" t="0" r="19050" b="19050"/>
                <wp:wrapNone/>
                <wp:docPr id="34" name="Group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86600" cy="8686800"/>
                          <a:chOff x="540" y="1260"/>
                          <a:chExt cx="11160" cy="13860"/>
                        </a:xfrm>
                      </wpg:grpSpPr>
                      <wps:wsp>
                        <wps:cNvPr id="35" name="Rectangle 295"/>
                        <wps:cNvSpPr>
                          <a:spLocks noChangeArrowheads="1"/>
                        </wps:cNvSpPr>
                        <wps:spPr bwMode="auto">
                          <a:xfrm>
                            <a:off x="540" y="1440"/>
                            <a:ext cx="11160" cy="13680"/>
                          </a:xfrm>
                          <a:prstGeom prst="rect">
                            <a:avLst/>
                          </a:prstGeom>
                          <a:noFill/>
                          <a:ln w="22225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Rectangle 298"/>
                        <wps:cNvSpPr>
                          <a:spLocks noChangeArrowheads="1"/>
                        </wps:cNvSpPr>
                        <wps:spPr bwMode="auto">
                          <a:xfrm>
                            <a:off x="8100" y="1260"/>
                            <a:ext cx="5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215E0A" id="Group 300" o:spid="_x0000_s1026" style="position:absolute;margin-left:27pt;margin-top:63pt;width:558pt;height:684pt;z-index:251633664;mso-position-horizontal-relative:page;mso-position-vertical-relative:page" coordorigin="540,1260" coordsize="11160,13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">
                <v:rect id="Rectangle 295" o:spid="_x0000_s1027" style="position:absolute;left:540;top:1440;width:11160;height:13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" filled="f" strokecolor="red" strokeweight="1.75pt">
                  <v:textbox inset="0,0,0,0"/>
                </v:rect>
                <v:rect id="Rectangle 298" o:spid="_x0000_s1028" style="position:absolute;left:8100;top:1260;width:54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" stroked="f">
                  <v:textbox inset="0,0,0,0"/>
                </v:rect>
                <w10:wrap anchorx="page" anchory="page"/>
              </v:group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E901608" wp14:editId="2F0F864D">
                <wp:simplePos x="0" y="0"/>
                <wp:positionH relativeFrom="page">
                  <wp:posOffset>5398770</wp:posOffset>
                </wp:positionH>
                <wp:positionV relativeFrom="page">
                  <wp:posOffset>457200</wp:posOffset>
                </wp:positionV>
                <wp:extent cx="1714500" cy="1028700"/>
                <wp:effectExtent l="17145" t="19050" r="11430" b="19050"/>
                <wp:wrapNone/>
                <wp:docPr id="32" name="Rectangle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1028700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222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48B776" id="Rectangle 284" o:spid="_x0000_s1026" style="position:absolute;margin-left:425.1pt;margin-top:36pt;width:135pt;height:81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" fillcolor="#ff9" strokecolor="red" strokeweight="1.75pt">
                <v:textbox inset="0,0,0,0"/>
                <w10:wrap anchorx="page" anchory="page"/>
              </v:rect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28AA2CEA" wp14:editId="2C90E6B7">
                <wp:simplePos x="0" y="0"/>
                <wp:positionH relativeFrom="page">
                  <wp:posOffset>2540000</wp:posOffset>
                </wp:positionH>
                <wp:positionV relativeFrom="page">
                  <wp:posOffset>3149600</wp:posOffset>
                </wp:positionV>
                <wp:extent cx="91440" cy="91440"/>
                <wp:effectExtent l="0" t="0" r="0" b="0"/>
                <wp:wrapNone/>
                <wp:docPr id="31" name="Text Box 14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BBEBA2" w14:textId="77777777" w:rsidR="005B7866" w:rsidRDefault="005B7866" w:rsidP="00F12F7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AA2CEA" id="Text Box 144" o:spid="_x0000_s1035" type="#_x0000_t202" style="position:absolute;margin-left:200pt;margin-top:248pt;width:7.2pt;height:7.2pt;z-index:251640832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" filled="f" stroked="f">
                <v:textbox inset="0,0,0,0">
                  <w:txbxContent>
                    <w:p w14:paraId="7ABBEBA2" w14:textId="77777777" w:rsidR="005B7866" w:rsidRDefault="005B7866" w:rsidP="00F12F72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2389D82A" wp14:editId="44C26267">
                <wp:simplePos x="0" y="0"/>
                <wp:positionH relativeFrom="page">
                  <wp:posOffset>2529840</wp:posOffset>
                </wp:positionH>
                <wp:positionV relativeFrom="page">
                  <wp:posOffset>6601460</wp:posOffset>
                </wp:positionV>
                <wp:extent cx="91440" cy="91440"/>
                <wp:effectExtent l="0" t="635" r="0" b="3175"/>
                <wp:wrapNone/>
                <wp:docPr id="30" name="Text Box 14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1A453F" w14:textId="77777777" w:rsidR="005B7866" w:rsidRDefault="005B7866" w:rsidP="00F12F7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89D82A" id="Text Box 148" o:spid="_x0000_s1036" type="#_x0000_t202" style="position:absolute;margin-left:199.2pt;margin-top:519.8pt;width:7.2pt;height:7.2pt;z-index:251641856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" filled="f" stroked="f">
                <v:textbox inset="0,0,0,0">
                  <w:txbxContent>
                    <w:p w14:paraId="6E1A453F" w14:textId="77777777" w:rsidR="005B7866" w:rsidRDefault="005B7866" w:rsidP="00F12F72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w:t>G</w:t>
      </w:r>
      <w:r w:rsidR="008E75A6">
        <w:rPr>
          <w:noProof/>
        </w:rPr>
        <w:t xml:space="preserve">To </w:t>
      </w:r>
      <w:r w:rsidR="005B7866">
        <w:rPr>
          <w:noProof/>
        </w:rPr>
        <w:br w:type="page"/>
      </w:r>
      <w:r w:rsidR="00BB4537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86EFB0" wp14:editId="503C51EF">
                <wp:simplePos x="0" y="0"/>
                <wp:positionH relativeFrom="page">
                  <wp:posOffset>3869473</wp:posOffset>
                </wp:positionH>
                <wp:positionV relativeFrom="margin">
                  <wp:align>bottom</wp:align>
                </wp:positionV>
                <wp:extent cx="3543300" cy="4215502"/>
                <wp:effectExtent l="0" t="0" r="0" b="13970"/>
                <wp:wrapNone/>
                <wp:docPr id="28" name="Text Box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42155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9CC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8575" cap="rnd">
                              <a:solidFill>
                                <a:srgbClr val="3366FF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C297B6" w14:textId="77777777" w:rsidR="009B6E53" w:rsidRDefault="009B6E53" w:rsidP="00177EF8">
                            <w:pPr>
                              <w:pStyle w:val="BodyText"/>
                              <w:spacing w:after="0" w:line="240" w:lineRule="auto"/>
                              <w:ind w:left="288" w:right="288"/>
                              <w:jc w:val="both"/>
                              <w:rPr>
                                <w:rFonts w:ascii="Calisto MT" w:hAnsi="Calisto MT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sto MT" w:hAnsi="Calisto MT"/>
                                <w:b/>
                                <w:sz w:val="24"/>
                                <w:szCs w:val="24"/>
                              </w:rPr>
                              <w:t xml:space="preserve">Community Library Mississippi Goes Virtual </w:t>
                            </w:r>
                          </w:p>
                          <w:p w14:paraId="2D1B90B4" w14:textId="601A9DAB" w:rsidR="00BB4537" w:rsidRDefault="008E75A6" w:rsidP="00BB4537">
                            <w:pPr>
                              <w:pStyle w:val="BodyText"/>
                              <w:spacing w:after="0" w:line="240" w:lineRule="auto"/>
                              <w:ind w:right="288"/>
                              <w:jc w:val="center"/>
                              <w:rPr>
                                <w:rFonts w:ascii="Calisto MT" w:hAnsi="Calisto MT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sto MT" w:hAnsi="Calisto MT"/>
                                <w:sz w:val="24"/>
                                <w:szCs w:val="24"/>
                              </w:rPr>
                              <w:t>ZOOM online – Register on Eventbrite.com</w:t>
                            </w:r>
                          </w:p>
                          <w:p w14:paraId="7493CFCF" w14:textId="781F91F1" w:rsidR="009B6E53" w:rsidRDefault="00EF1BE8" w:rsidP="00BB4537">
                            <w:pPr>
                              <w:pStyle w:val="BodyText"/>
                              <w:spacing w:after="0" w:line="240" w:lineRule="auto"/>
                              <w:ind w:left="288" w:right="288"/>
                              <w:jc w:val="center"/>
                              <w:rPr>
                                <w:rFonts w:ascii="Calisto MT" w:hAnsi="Calisto MT"/>
                                <w:b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BB4537">
                              <w:rPr>
                                <w:rFonts w:ascii="Calisto MT" w:hAnsi="Calisto MT"/>
                                <w:b/>
                                <w:color w:val="0070C0"/>
                                <w:sz w:val="22"/>
                                <w:szCs w:val="22"/>
                              </w:rPr>
                              <w:t>Supported by the Mississippi Humanities Council</w:t>
                            </w:r>
                          </w:p>
                          <w:p w14:paraId="6E2ECF2C" w14:textId="77777777" w:rsidR="00BB4537" w:rsidRPr="00BB4537" w:rsidRDefault="00BB4537" w:rsidP="00BB4537">
                            <w:pPr>
                              <w:pStyle w:val="BodyText"/>
                              <w:spacing w:after="0" w:line="240" w:lineRule="auto"/>
                              <w:ind w:left="288" w:right="288"/>
                              <w:jc w:val="center"/>
                              <w:rPr>
                                <w:rFonts w:ascii="Calisto MT" w:hAnsi="Calisto MT"/>
                                <w:b/>
                                <w:color w:val="0070C0"/>
                                <w:sz w:val="22"/>
                                <w:szCs w:val="22"/>
                              </w:rPr>
                            </w:pPr>
                          </w:p>
                          <w:p w14:paraId="7665ADC0" w14:textId="3B7288C8" w:rsidR="008E75A6" w:rsidRPr="00543866" w:rsidRDefault="008F7C0B" w:rsidP="00543866">
                            <w:pPr>
                              <w:pStyle w:val="BodyText"/>
                              <w:spacing w:after="0" w:line="240" w:lineRule="auto"/>
                              <w:ind w:left="288" w:right="288"/>
                              <w:jc w:val="both"/>
                              <w:rPr>
                                <w:rFonts w:ascii="Calisto MT" w:hAnsi="Calisto MT"/>
                                <w:b/>
                                <w:sz w:val="32"/>
                                <w:szCs w:val="32"/>
                              </w:rPr>
                            </w:pPr>
                            <w:r w:rsidRPr="00190E5E">
                              <w:rPr>
                                <w:rFonts w:ascii="Calisto MT" w:hAnsi="Calisto MT"/>
                                <w:b/>
                                <w:sz w:val="32"/>
                                <w:szCs w:val="32"/>
                              </w:rPr>
                              <w:t xml:space="preserve">Learning Tree Book Club Meetings: </w:t>
                            </w:r>
                          </w:p>
                          <w:p w14:paraId="56807BA1" w14:textId="38507A62" w:rsidR="008F7C0B" w:rsidRDefault="008F7C0B" w:rsidP="00177EF8">
                            <w:pPr>
                              <w:pStyle w:val="BodyText"/>
                              <w:spacing w:after="0" w:line="240" w:lineRule="auto"/>
                              <w:ind w:left="288" w:right="288"/>
                              <w:jc w:val="both"/>
                              <w:rPr>
                                <w:rFonts w:ascii="Calisto MT" w:hAnsi="Calisto MT"/>
                                <w:sz w:val="24"/>
                                <w:szCs w:val="24"/>
                              </w:rPr>
                            </w:pPr>
                            <w:r w:rsidRPr="008F7C0B">
                              <w:rPr>
                                <w:rFonts w:ascii="Calisto MT" w:hAnsi="Calisto MT"/>
                                <w:sz w:val="24"/>
                                <w:szCs w:val="24"/>
                              </w:rPr>
                              <w:t>1</w:t>
                            </w:r>
                            <w:r w:rsidRPr="008F7C0B">
                              <w:rPr>
                                <w:rFonts w:ascii="Calisto MT" w:hAnsi="Calisto MT"/>
                                <w:sz w:val="24"/>
                                <w:szCs w:val="24"/>
                                <w:vertAlign w:val="superscript"/>
                              </w:rPr>
                              <w:t>st</w:t>
                            </w:r>
                            <w:r w:rsidRPr="008F7C0B">
                              <w:rPr>
                                <w:rFonts w:ascii="Calisto MT" w:hAnsi="Calisto MT"/>
                                <w:sz w:val="24"/>
                                <w:szCs w:val="24"/>
                              </w:rPr>
                              <w:t xml:space="preserve"> Saturdays 2 P.M. to 3:30 P.M.</w:t>
                            </w:r>
                            <w:r w:rsidR="00B45489">
                              <w:rPr>
                                <w:rFonts w:ascii="Calisto MT" w:hAnsi="Calisto MT"/>
                                <w:sz w:val="24"/>
                                <w:szCs w:val="24"/>
                              </w:rPr>
                              <w:t xml:space="preserve"> (Ages 6 to 60+)</w:t>
                            </w:r>
                          </w:p>
                          <w:p w14:paraId="0273D4B3" w14:textId="0E50B37E" w:rsidR="009B6E53" w:rsidRDefault="009B6E53" w:rsidP="00177EF8">
                            <w:pPr>
                              <w:pStyle w:val="BodyText"/>
                              <w:spacing w:after="0" w:line="240" w:lineRule="auto"/>
                              <w:ind w:left="288" w:right="288"/>
                              <w:jc w:val="both"/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●</w:t>
                            </w:r>
                            <w:r>
                              <w:rPr>
                                <w:rFonts w:ascii="Calisto MT" w:hAnsi="Calisto MT"/>
                                <w:sz w:val="24"/>
                                <w:szCs w:val="24"/>
                              </w:rPr>
                              <w:t xml:space="preserve">Nov. 7, 2020   </w:t>
                            </w:r>
                            <w:r w:rsidR="00190E5E">
                              <w:rPr>
                                <w:rFonts w:ascii="Calisto MT" w:hAnsi="Calisto MT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●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 xml:space="preserve"> Dec. 1, 2020   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●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Jan. 2, 202</w:t>
                            </w:r>
                            <w:r w:rsidR="00190E5E"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 w14:paraId="077E6CF7" w14:textId="78952F9E" w:rsidR="009B6E53" w:rsidRDefault="009B6E53" w:rsidP="00177EF8">
                            <w:pPr>
                              <w:pStyle w:val="BodyText"/>
                              <w:spacing w:after="0" w:line="240" w:lineRule="auto"/>
                              <w:ind w:left="288" w:right="288"/>
                              <w:jc w:val="both"/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●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 xml:space="preserve">Feb. </w:t>
                            </w:r>
                            <w:r w:rsidR="00190E5E"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 xml:space="preserve">6, 2021   </w:t>
                            </w:r>
                            <w:r w:rsidR="00190E5E"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●</w:t>
                            </w:r>
                            <w:r w:rsidR="00190E5E"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 xml:space="preserve">Mar 6, 2020    </w:t>
                            </w:r>
                            <w:r w:rsidR="00190E5E"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●</w:t>
                            </w:r>
                            <w:r w:rsidR="00190E5E"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April 3, 2020</w:t>
                            </w:r>
                          </w:p>
                          <w:p w14:paraId="4516B92F" w14:textId="1A9068F8" w:rsidR="00190E5E" w:rsidRPr="00543866" w:rsidRDefault="00190E5E" w:rsidP="00543866">
                            <w:pPr>
                              <w:pStyle w:val="BodyText"/>
                              <w:spacing w:after="0" w:line="240" w:lineRule="auto"/>
                              <w:ind w:left="288" w:right="288"/>
                              <w:jc w:val="both"/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●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 xml:space="preserve">May 1, 2021   </w:t>
                            </w:r>
                            <w:r w:rsidR="00543866"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●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 xml:space="preserve">June 5, 2021  </w:t>
                            </w:r>
                            <w:r w:rsidR="00543866"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●</w:t>
                            </w:r>
                            <w:r w:rsidR="00543866"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7-3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 xml:space="preserve"> cancelled</w:t>
                            </w:r>
                            <w:r w:rsidR="00543866"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●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 xml:space="preserve">Aug. 7, 2021 </w:t>
                            </w:r>
                            <w:r w:rsidR="00543866"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●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 xml:space="preserve">Oct. 2, 2021   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●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Nov. 6, 2021</w:t>
                            </w:r>
                            <w:r w:rsidR="00543866"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●</w:t>
                            </w:r>
                            <w:r>
                              <w:rPr>
                                <w:rFonts w:ascii="Century" w:hAnsi="Century"/>
                                <w:sz w:val="24"/>
                                <w:szCs w:val="24"/>
                              </w:rPr>
                              <w:t>Dec 4, 2021</w:t>
                            </w:r>
                          </w:p>
                          <w:p w14:paraId="65CB4CD3" w14:textId="0CDDAE78" w:rsidR="00B3263E" w:rsidRPr="008E75A6" w:rsidRDefault="00B3263E" w:rsidP="008E75A6">
                            <w:pPr>
                              <w:pStyle w:val="BodyText"/>
                              <w:spacing w:after="0" w:line="240" w:lineRule="auto"/>
                              <w:ind w:right="288"/>
                              <w:jc w:val="both"/>
                              <w:rPr>
                                <w:rFonts w:ascii="Calisto MT" w:hAnsi="Calisto MT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14:paraId="3F85CCF8" w14:textId="6A203981" w:rsidR="00B3263E" w:rsidRDefault="008E75A6" w:rsidP="00177EF8">
                            <w:pPr>
                              <w:pStyle w:val="BodyText"/>
                              <w:spacing w:after="0" w:line="240" w:lineRule="auto"/>
                              <w:ind w:left="288" w:right="288"/>
                              <w:jc w:val="both"/>
                              <w:rPr>
                                <w:rFonts w:ascii="Calisto MT" w:hAnsi="Calisto MT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Calisto MT" w:hAnsi="Calisto MT"/>
                                <w:sz w:val="24"/>
                                <w:szCs w:val="24"/>
                                <w:shd w:val="clear" w:color="auto" w:fill="FFFFFF"/>
                              </w:rPr>
                              <w:t>Speaking</w:t>
                            </w:r>
                            <w:r w:rsidR="00543866">
                              <w:rPr>
                                <w:rFonts w:ascii="Calisto MT" w:hAnsi="Calisto MT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Presentation &amp; Book Festival/events</w:t>
                            </w:r>
                          </w:p>
                          <w:p w14:paraId="44CD219E" w14:textId="77777777" w:rsidR="00B3263E" w:rsidRPr="00543866" w:rsidRDefault="00B3263E" w:rsidP="00177EF8">
                            <w:pPr>
                              <w:pStyle w:val="BodyText"/>
                              <w:spacing w:after="0" w:line="240" w:lineRule="auto"/>
                              <w:ind w:left="288" w:right="288"/>
                              <w:jc w:val="both"/>
                              <w:rPr>
                                <w:rFonts w:ascii="Calisto MT" w:hAnsi="Calisto MT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14:paraId="5ED3E3B2" w14:textId="6FF72806" w:rsidR="00177EF8" w:rsidRPr="00543866" w:rsidRDefault="008E75A6" w:rsidP="00543866">
                            <w:pPr>
                              <w:pStyle w:val="BodyText"/>
                              <w:spacing w:after="40" w:line="240" w:lineRule="auto"/>
                              <w:ind w:left="288" w:right="288"/>
                              <w:jc w:val="both"/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543866">
                              <w:rPr>
                                <w:rFonts w:ascii="Calisto MT" w:hAnsi="Calisto MT"/>
                                <w:sz w:val="24"/>
                                <w:szCs w:val="24"/>
                                <w:u w:val="single"/>
                              </w:rPr>
                              <w:t xml:space="preserve">TUE. 10.06.2020 </w:t>
                            </w:r>
                            <w:r w:rsidRPr="00543866"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  <w:t>Art of Manuscript Writing</w:t>
                            </w:r>
                          </w:p>
                          <w:p w14:paraId="77C75F51" w14:textId="496AA3BF" w:rsidR="008E75A6" w:rsidRPr="00543866" w:rsidRDefault="008E75A6" w:rsidP="00543866">
                            <w:pPr>
                              <w:pStyle w:val="BodyText"/>
                              <w:spacing w:after="40" w:line="240" w:lineRule="auto"/>
                              <w:ind w:left="288" w:right="288"/>
                              <w:jc w:val="both"/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543866">
                              <w:rPr>
                                <w:rFonts w:ascii="Calisto MT" w:hAnsi="Calisto MT"/>
                                <w:sz w:val="24"/>
                                <w:szCs w:val="24"/>
                                <w:u w:val="single"/>
                              </w:rPr>
                              <w:t xml:space="preserve">TUE. 10.13.2020 </w:t>
                            </w:r>
                            <w:r w:rsidRPr="00543866"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  <w:t>Teacher Family Relations</w:t>
                            </w:r>
                          </w:p>
                          <w:p w14:paraId="1B18B2B3" w14:textId="1788B95B" w:rsidR="008E75A6" w:rsidRPr="00543866" w:rsidRDefault="008E75A6" w:rsidP="00543866">
                            <w:pPr>
                              <w:pStyle w:val="BodyText"/>
                              <w:spacing w:after="40" w:line="240" w:lineRule="auto"/>
                              <w:ind w:left="288" w:right="288"/>
                              <w:jc w:val="both"/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543866">
                              <w:rPr>
                                <w:rFonts w:ascii="Calisto MT" w:hAnsi="Calisto MT"/>
                                <w:sz w:val="24"/>
                                <w:szCs w:val="24"/>
                                <w:u w:val="single"/>
                              </w:rPr>
                              <w:t xml:space="preserve">SAT. 11.28.2020 </w:t>
                            </w:r>
                            <w:r w:rsidRPr="00543866"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  <w:t>Virtual Holiday Book Festival</w:t>
                            </w:r>
                          </w:p>
                          <w:p w14:paraId="5E78ED5F" w14:textId="77777777" w:rsidR="008E75A6" w:rsidRPr="00543866" w:rsidRDefault="008E75A6" w:rsidP="00543866">
                            <w:pPr>
                              <w:pStyle w:val="BodyText"/>
                              <w:spacing w:after="40" w:line="240" w:lineRule="auto"/>
                              <w:ind w:left="288" w:right="288"/>
                              <w:jc w:val="both"/>
                              <w:rPr>
                                <w:rFonts w:ascii="Calisto MT" w:hAnsi="Calisto MT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543866">
                              <w:rPr>
                                <w:rFonts w:ascii="Calisto MT" w:hAnsi="Calisto MT"/>
                                <w:sz w:val="24"/>
                                <w:szCs w:val="24"/>
                                <w:u w:val="single"/>
                              </w:rPr>
                              <w:t xml:space="preserve">SAT. 11.28.2020 </w:t>
                            </w:r>
                            <w:r w:rsidRPr="00543866">
                              <w:rPr>
                                <w:rFonts w:ascii="Calisto MT" w:hAnsi="Calisto M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Spelling Bee</w:t>
                            </w:r>
                            <w:r w:rsidRPr="00543866">
                              <w:rPr>
                                <w:rFonts w:ascii="Calisto MT" w:hAnsi="Calisto MT"/>
                                <w:sz w:val="24"/>
                                <w:szCs w:val="24"/>
                                <w:u w:val="single"/>
                              </w:rPr>
                              <w:t xml:space="preserve"> (4 pm. 1st to 5th)</w:t>
                            </w:r>
                          </w:p>
                          <w:p w14:paraId="733B9F16" w14:textId="60373FFC" w:rsidR="008E75A6" w:rsidRPr="00543866" w:rsidRDefault="008E75A6" w:rsidP="00543866">
                            <w:pPr>
                              <w:pStyle w:val="BodyText"/>
                              <w:spacing w:after="40" w:line="240" w:lineRule="auto"/>
                              <w:ind w:left="288" w:right="288"/>
                              <w:jc w:val="both"/>
                              <w:rPr>
                                <w:rFonts w:ascii="Calisto MT" w:hAnsi="Calisto MT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543866">
                              <w:rPr>
                                <w:rFonts w:ascii="Calisto MT" w:hAnsi="Calisto MT"/>
                                <w:sz w:val="24"/>
                                <w:szCs w:val="24"/>
                                <w:u w:val="single"/>
                              </w:rPr>
                              <w:t xml:space="preserve">SAT. 11.28.2020 </w:t>
                            </w:r>
                            <w:r w:rsidRPr="00543866">
                              <w:rPr>
                                <w:rFonts w:ascii="Calisto MT" w:hAnsi="Calisto M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Poetry Contest</w:t>
                            </w:r>
                            <w:r w:rsidRPr="00543866">
                              <w:rPr>
                                <w:rFonts w:ascii="Calisto MT" w:hAnsi="Calisto MT"/>
                                <w:sz w:val="24"/>
                                <w:szCs w:val="24"/>
                                <w:u w:val="single"/>
                              </w:rPr>
                              <w:t xml:space="preserve"> 5 pm all ages</w:t>
                            </w:r>
                          </w:p>
                          <w:p w14:paraId="429E84A8" w14:textId="53978D1D" w:rsidR="008E75A6" w:rsidRPr="00543866" w:rsidRDefault="008E75A6" w:rsidP="00543866">
                            <w:pPr>
                              <w:pStyle w:val="BodyText"/>
                              <w:spacing w:after="40" w:line="240" w:lineRule="auto"/>
                              <w:ind w:left="288" w:right="288"/>
                              <w:jc w:val="both"/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543866">
                              <w:rPr>
                                <w:rFonts w:ascii="Calisto MT" w:hAnsi="Calisto MT"/>
                                <w:sz w:val="24"/>
                                <w:szCs w:val="24"/>
                                <w:u w:val="single"/>
                              </w:rPr>
                              <w:t xml:space="preserve">TUE. 12.01.2020 </w:t>
                            </w:r>
                            <w:r w:rsidRPr="00543866"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  <w:t>Black Poets, Then and Now</w:t>
                            </w:r>
                          </w:p>
                          <w:p w14:paraId="780D66E0" w14:textId="044AD43A" w:rsidR="008E75A6" w:rsidRPr="00543866" w:rsidRDefault="008E75A6" w:rsidP="00543866">
                            <w:pPr>
                              <w:pStyle w:val="BodyText"/>
                              <w:spacing w:after="40" w:line="240" w:lineRule="auto"/>
                              <w:ind w:left="288" w:right="288"/>
                              <w:jc w:val="both"/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543866">
                              <w:rPr>
                                <w:rFonts w:ascii="Calisto MT" w:hAnsi="Calisto MT"/>
                                <w:sz w:val="24"/>
                                <w:szCs w:val="24"/>
                                <w:u w:val="single"/>
                              </w:rPr>
                              <w:t xml:space="preserve">TUE. 12.08.2020 </w:t>
                            </w:r>
                            <w:r w:rsidRPr="00543866"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  <w:t>History of Book Marketing</w:t>
                            </w:r>
                          </w:p>
                          <w:p w14:paraId="45BC6241" w14:textId="1EB31B2D" w:rsidR="008E75A6" w:rsidRPr="00543866" w:rsidRDefault="008E75A6" w:rsidP="00543866">
                            <w:pPr>
                              <w:pStyle w:val="BodyText"/>
                              <w:spacing w:after="40" w:line="240" w:lineRule="auto"/>
                              <w:ind w:left="288" w:right="288"/>
                              <w:jc w:val="both"/>
                              <w:rPr>
                                <w:rFonts w:ascii="Calisto MT" w:hAnsi="Calisto MT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543866">
                              <w:rPr>
                                <w:rFonts w:ascii="Calisto MT" w:hAnsi="Calisto MT"/>
                                <w:sz w:val="24"/>
                                <w:szCs w:val="24"/>
                                <w:u w:val="single"/>
                              </w:rPr>
                              <w:t xml:space="preserve">TUE. 12.15.2020 </w:t>
                            </w:r>
                            <w:r w:rsidRPr="00543866"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  <w:t>5 for Twenty</w:t>
                            </w:r>
                            <w:r w:rsidRPr="00543866">
                              <w:rPr>
                                <w:rFonts w:ascii="Calisto MT" w:hAnsi="Calisto MT"/>
                                <w:sz w:val="24"/>
                                <w:szCs w:val="24"/>
                                <w:u w:val="single"/>
                              </w:rPr>
                              <w:t xml:space="preserve"> - Virtual Book 20 </w:t>
                            </w:r>
                          </w:p>
                          <w:p w14:paraId="70D3875C" w14:textId="77777777" w:rsidR="00A42965" w:rsidRPr="00A42965" w:rsidRDefault="00A42965" w:rsidP="00A42965">
                            <w:pPr>
                              <w:pStyle w:val="BodyText"/>
                              <w:spacing w:after="0" w:line="240" w:lineRule="auto"/>
                              <w:ind w:left="288" w:right="288"/>
                              <w:rPr>
                                <w:rFonts w:ascii="Albertus MT" w:hAnsi="Albertus MT"/>
                                <w:sz w:val="28"/>
                                <w:szCs w:val="28"/>
                              </w:rPr>
                            </w:pPr>
                          </w:p>
                          <w:p w14:paraId="3ADBC2D2" w14:textId="77777777" w:rsidR="00A42965" w:rsidRDefault="00A4296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86EFB0" id="Text Box 303" o:spid="_x0000_s1037" type="#_x0000_t202" style="position:absolute;margin-left:304.7pt;margin-top:0;width:279pt;height:331.9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" filled="f" fillcolor="#9cf" stroked="f" strokecolor="#36f" strokeweight="2.25pt">
                <v:stroke dashstyle="1 1" endcap="round"/>
                <v:textbox inset="0,0,0,0">
                  <w:txbxContent>
                    <w:p w14:paraId="43C297B6" w14:textId="77777777" w:rsidR="009B6E53" w:rsidRDefault="009B6E53" w:rsidP="00177EF8">
                      <w:pPr>
                        <w:pStyle w:val="BodyText"/>
                        <w:spacing w:after="0" w:line="240" w:lineRule="auto"/>
                        <w:ind w:left="288" w:right="288"/>
                        <w:jc w:val="both"/>
                        <w:rPr>
                          <w:rFonts w:ascii="Calisto MT" w:hAnsi="Calisto MT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alisto MT" w:hAnsi="Calisto MT"/>
                          <w:b/>
                          <w:sz w:val="24"/>
                          <w:szCs w:val="24"/>
                        </w:rPr>
                        <w:t xml:space="preserve">Community Library Mississippi Goes Virtual </w:t>
                      </w:r>
                    </w:p>
                    <w:p w14:paraId="2D1B90B4" w14:textId="601A9DAB" w:rsidR="00BB4537" w:rsidRDefault="008E75A6" w:rsidP="00BB4537">
                      <w:pPr>
                        <w:pStyle w:val="BodyText"/>
                        <w:spacing w:after="0" w:line="240" w:lineRule="auto"/>
                        <w:ind w:right="288"/>
                        <w:jc w:val="center"/>
                        <w:rPr>
                          <w:rFonts w:ascii="Calisto MT" w:hAnsi="Calisto MT"/>
                          <w:sz w:val="24"/>
                          <w:szCs w:val="24"/>
                        </w:rPr>
                      </w:pPr>
                      <w:r>
                        <w:rPr>
                          <w:rFonts w:ascii="Calisto MT" w:hAnsi="Calisto MT"/>
                          <w:sz w:val="24"/>
                          <w:szCs w:val="24"/>
                        </w:rPr>
                        <w:t>ZOOM online – Register on Eventbrite.com</w:t>
                      </w:r>
                    </w:p>
                    <w:p w14:paraId="7493CFCF" w14:textId="781F91F1" w:rsidR="009B6E53" w:rsidRDefault="00EF1BE8" w:rsidP="00BB4537">
                      <w:pPr>
                        <w:pStyle w:val="BodyText"/>
                        <w:spacing w:after="0" w:line="240" w:lineRule="auto"/>
                        <w:ind w:left="288" w:right="288"/>
                        <w:jc w:val="center"/>
                        <w:rPr>
                          <w:rFonts w:ascii="Calisto MT" w:hAnsi="Calisto MT"/>
                          <w:b/>
                          <w:color w:val="0070C0"/>
                          <w:sz w:val="22"/>
                          <w:szCs w:val="22"/>
                        </w:rPr>
                      </w:pPr>
                      <w:r w:rsidRPr="00BB4537">
                        <w:rPr>
                          <w:rFonts w:ascii="Calisto MT" w:hAnsi="Calisto MT"/>
                          <w:b/>
                          <w:color w:val="0070C0"/>
                          <w:sz w:val="22"/>
                          <w:szCs w:val="22"/>
                        </w:rPr>
                        <w:t>Supported by the Mississippi Humanities Council</w:t>
                      </w:r>
                    </w:p>
                    <w:p w14:paraId="6E2ECF2C" w14:textId="77777777" w:rsidR="00BB4537" w:rsidRPr="00BB4537" w:rsidRDefault="00BB4537" w:rsidP="00BB4537">
                      <w:pPr>
                        <w:pStyle w:val="BodyText"/>
                        <w:spacing w:after="0" w:line="240" w:lineRule="auto"/>
                        <w:ind w:left="288" w:right="288"/>
                        <w:jc w:val="center"/>
                        <w:rPr>
                          <w:rFonts w:ascii="Calisto MT" w:hAnsi="Calisto MT"/>
                          <w:b/>
                          <w:color w:val="0070C0"/>
                          <w:sz w:val="22"/>
                          <w:szCs w:val="22"/>
                        </w:rPr>
                      </w:pPr>
                    </w:p>
                    <w:p w14:paraId="7665ADC0" w14:textId="3B7288C8" w:rsidR="008E75A6" w:rsidRPr="00543866" w:rsidRDefault="008F7C0B" w:rsidP="00543866">
                      <w:pPr>
                        <w:pStyle w:val="BodyText"/>
                        <w:spacing w:after="0" w:line="240" w:lineRule="auto"/>
                        <w:ind w:left="288" w:right="288"/>
                        <w:jc w:val="both"/>
                        <w:rPr>
                          <w:rFonts w:ascii="Calisto MT" w:hAnsi="Calisto MT"/>
                          <w:b/>
                          <w:sz w:val="32"/>
                          <w:szCs w:val="32"/>
                        </w:rPr>
                      </w:pPr>
                      <w:r w:rsidRPr="00190E5E">
                        <w:rPr>
                          <w:rFonts w:ascii="Calisto MT" w:hAnsi="Calisto MT"/>
                          <w:b/>
                          <w:sz w:val="32"/>
                          <w:szCs w:val="32"/>
                        </w:rPr>
                        <w:t xml:space="preserve">Learning Tree Book Club Meetings: </w:t>
                      </w:r>
                    </w:p>
                    <w:p w14:paraId="56807BA1" w14:textId="38507A62" w:rsidR="008F7C0B" w:rsidRDefault="008F7C0B" w:rsidP="00177EF8">
                      <w:pPr>
                        <w:pStyle w:val="BodyText"/>
                        <w:spacing w:after="0" w:line="240" w:lineRule="auto"/>
                        <w:ind w:left="288" w:right="288"/>
                        <w:jc w:val="both"/>
                        <w:rPr>
                          <w:rFonts w:ascii="Calisto MT" w:hAnsi="Calisto MT"/>
                          <w:sz w:val="24"/>
                          <w:szCs w:val="24"/>
                        </w:rPr>
                      </w:pPr>
                      <w:r w:rsidRPr="008F7C0B">
                        <w:rPr>
                          <w:rFonts w:ascii="Calisto MT" w:hAnsi="Calisto MT"/>
                          <w:sz w:val="24"/>
                          <w:szCs w:val="24"/>
                        </w:rPr>
                        <w:t>1</w:t>
                      </w:r>
                      <w:r w:rsidRPr="008F7C0B">
                        <w:rPr>
                          <w:rFonts w:ascii="Calisto MT" w:hAnsi="Calisto MT"/>
                          <w:sz w:val="24"/>
                          <w:szCs w:val="24"/>
                          <w:vertAlign w:val="superscript"/>
                        </w:rPr>
                        <w:t>st</w:t>
                      </w:r>
                      <w:r w:rsidRPr="008F7C0B">
                        <w:rPr>
                          <w:rFonts w:ascii="Calisto MT" w:hAnsi="Calisto MT"/>
                          <w:sz w:val="24"/>
                          <w:szCs w:val="24"/>
                        </w:rPr>
                        <w:t xml:space="preserve"> Saturdays 2 P.M. to 3:30 P.M.</w:t>
                      </w:r>
                      <w:r w:rsidR="00B45489">
                        <w:rPr>
                          <w:rFonts w:ascii="Calisto MT" w:hAnsi="Calisto MT"/>
                          <w:sz w:val="24"/>
                          <w:szCs w:val="24"/>
                        </w:rPr>
                        <w:t xml:space="preserve"> (Ages 6 to 60+)</w:t>
                      </w:r>
                    </w:p>
                    <w:p w14:paraId="0273D4B3" w14:textId="0E50B37E" w:rsidR="009B6E53" w:rsidRDefault="009B6E53" w:rsidP="00177EF8">
                      <w:pPr>
                        <w:pStyle w:val="BodyText"/>
                        <w:spacing w:after="0" w:line="240" w:lineRule="auto"/>
                        <w:ind w:left="288" w:right="288"/>
                        <w:jc w:val="both"/>
                        <w:rPr>
                          <w:rFonts w:ascii="Century" w:hAnsi="Century"/>
                          <w:sz w:val="24"/>
                          <w:szCs w:val="24"/>
                        </w:rPr>
                      </w:pP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>●</w:t>
                      </w:r>
                      <w:r>
                        <w:rPr>
                          <w:rFonts w:ascii="Calisto MT" w:hAnsi="Calisto MT"/>
                          <w:sz w:val="24"/>
                          <w:szCs w:val="24"/>
                        </w:rPr>
                        <w:t xml:space="preserve">Nov. 7, 2020   </w:t>
                      </w:r>
                      <w:r w:rsidR="00190E5E">
                        <w:rPr>
                          <w:rFonts w:ascii="Calisto MT" w:hAnsi="Calisto MT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>●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 xml:space="preserve"> Dec. 1, 2020   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>●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>Jan. 2, 202</w:t>
                      </w:r>
                      <w:r w:rsidR="00190E5E">
                        <w:rPr>
                          <w:rFonts w:ascii="Century" w:hAnsi="Century"/>
                          <w:sz w:val="24"/>
                          <w:szCs w:val="24"/>
                        </w:rPr>
                        <w:t>1</w:t>
                      </w:r>
                    </w:p>
                    <w:p w14:paraId="077E6CF7" w14:textId="78952F9E" w:rsidR="009B6E53" w:rsidRDefault="009B6E53" w:rsidP="00177EF8">
                      <w:pPr>
                        <w:pStyle w:val="BodyText"/>
                        <w:spacing w:after="0" w:line="240" w:lineRule="auto"/>
                        <w:ind w:left="288" w:right="288"/>
                        <w:jc w:val="both"/>
                        <w:rPr>
                          <w:rFonts w:ascii="Century" w:hAnsi="Century"/>
                          <w:sz w:val="24"/>
                          <w:szCs w:val="24"/>
                        </w:rPr>
                      </w:pP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>●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 xml:space="preserve">Feb. </w:t>
                      </w:r>
                      <w:r w:rsidR="00190E5E">
                        <w:rPr>
                          <w:rFonts w:ascii="Century" w:hAnsi="Century"/>
                          <w:sz w:val="24"/>
                          <w:szCs w:val="24"/>
                        </w:rPr>
                        <w:t xml:space="preserve">6, 2021   </w:t>
                      </w:r>
                      <w:r w:rsidR="00190E5E">
                        <w:rPr>
                          <w:rFonts w:ascii="Century" w:hAnsi="Century"/>
                          <w:sz w:val="24"/>
                          <w:szCs w:val="24"/>
                        </w:rPr>
                        <w:t>●</w:t>
                      </w:r>
                      <w:r w:rsidR="00190E5E">
                        <w:rPr>
                          <w:rFonts w:ascii="Century" w:hAnsi="Century"/>
                          <w:sz w:val="24"/>
                          <w:szCs w:val="24"/>
                        </w:rPr>
                        <w:t xml:space="preserve">Mar 6, 2020    </w:t>
                      </w:r>
                      <w:r w:rsidR="00190E5E">
                        <w:rPr>
                          <w:rFonts w:ascii="Century" w:hAnsi="Century"/>
                          <w:sz w:val="24"/>
                          <w:szCs w:val="24"/>
                        </w:rPr>
                        <w:t>●</w:t>
                      </w:r>
                      <w:r w:rsidR="00190E5E">
                        <w:rPr>
                          <w:rFonts w:ascii="Century" w:hAnsi="Century"/>
                          <w:sz w:val="24"/>
                          <w:szCs w:val="24"/>
                        </w:rPr>
                        <w:t>April 3, 2020</w:t>
                      </w:r>
                    </w:p>
                    <w:p w14:paraId="4516B92F" w14:textId="1A9068F8" w:rsidR="00190E5E" w:rsidRPr="00543866" w:rsidRDefault="00190E5E" w:rsidP="00543866">
                      <w:pPr>
                        <w:pStyle w:val="BodyText"/>
                        <w:spacing w:after="0" w:line="240" w:lineRule="auto"/>
                        <w:ind w:left="288" w:right="288"/>
                        <w:jc w:val="both"/>
                        <w:rPr>
                          <w:rFonts w:ascii="Century" w:hAnsi="Century"/>
                          <w:sz w:val="24"/>
                          <w:szCs w:val="24"/>
                        </w:rPr>
                      </w:pP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>●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 xml:space="preserve">May 1, 2021   </w:t>
                      </w:r>
                      <w:r w:rsidR="00543866">
                        <w:rPr>
                          <w:rFonts w:ascii="Century" w:hAnsi="Century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>●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 xml:space="preserve">June 5, 2021  </w:t>
                      </w:r>
                      <w:r w:rsidR="00543866">
                        <w:rPr>
                          <w:rFonts w:ascii="Century" w:hAnsi="Century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>●</w:t>
                      </w:r>
                      <w:r w:rsidR="00543866">
                        <w:rPr>
                          <w:rFonts w:ascii="Century" w:hAnsi="Century"/>
                          <w:sz w:val="24"/>
                          <w:szCs w:val="24"/>
                        </w:rPr>
                        <w:t>7-3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 xml:space="preserve"> cancelled</w:t>
                      </w:r>
                      <w:r w:rsidR="00543866">
                        <w:rPr>
                          <w:rFonts w:ascii="Century" w:hAnsi="Century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>●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 xml:space="preserve">Aug. 7, 2021 </w:t>
                      </w:r>
                      <w:r w:rsidR="00543866">
                        <w:rPr>
                          <w:rFonts w:ascii="Century" w:hAnsi="Century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>●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 xml:space="preserve">Oct. 2, 2021   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>●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>Nov. 6, 2021</w:t>
                      </w:r>
                      <w:r w:rsidR="00543866">
                        <w:rPr>
                          <w:rFonts w:ascii="Century" w:hAnsi="Century"/>
                          <w:sz w:val="24"/>
                          <w:szCs w:val="24"/>
                        </w:rPr>
                        <w:t xml:space="preserve">     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>●</w:t>
                      </w:r>
                      <w:r>
                        <w:rPr>
                          <w:rFonts w:ascii="Century" w:hAnsi="Century"/>
                          <w:sz w:val="24"/>
                          <w:szCs w:val="24"/>
                        </w:rPr>
                        <w:t>Dec 4, 2021</w:t>
                      </w:r>
                    </w:p>
                    <w:p w14:paraId="65CB4CD3" w14:textId="0CDDAE78" w:rsidR="00B3263E" w:rsidRPr="008E75A6" w:rsidRDefault="00B3263E" w:rsidP="008E75A6">
                      <w:pPr>
                        <w:pStyle w:val="BodyText"/>
                        <w:spacing w:after="0" w:line="240" w:lineRule="auto"/>
                        <w:ind w:right="288"/>
                        <w:jc w:val="both"/>
                        <w:rPr>
                          <w:rFonts w:ascii="Calisto MT" w:hAnsi="Calisto MT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14:paraId="3F85CCF8" w14:textId="6A203981" w:rsidR="00B3263E" w:rsidRDefault="008E75A6" w:rsidP="00177EF8">
                      <w:pPr>
                        <w:pStyle w:val="BodyText"/>
                        <w:spacing w:after="0" w:line="240" w:lineRule="auto"/>
                        <w:ind w:left="288" w:right="288"/>
                        <w:jc w:val="both"/>
                        <w:rPr>
                          <w:rFonts w:ascii="Calisto MT" w:hAnsi="Calisto MT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Calisto MT" w:hAnsi="Calisto MT"/>
                          <w:sz w:val="24"/>
                          <w:szCs w:val="24"/>
                          <w:shd w:val="clear" w:color="auto" w:fill="FFFFFF"/>
                        </w:rPr>
                        <w:t>Speaking</w:t>
                      </w:r>
                      <w:r w:rsidR="00543866">
                        <w:rPr>
                          <w:rFonts w:ascii="Calisto MT" w:hAnsi="Calisto MT"/>
                          <w:sz w:val="24"/>
                          <w:szCs w:val="24"/>
                          <w:shd w:val="clear" w:color="auto" w:fill="FFFFFF"/>
                        </w:rPr>
                        <w:t xml:space="preserve"> Presentation &amp; Book Festival/events</w:t>
                      </w:r>
                    </w:p>
                    <w:p w14:paraId="44CD219E" w14:textId="77777777" w:rsidR="00B3263E" w:rsidRPr="00543866" w:rsidRDefault="00B3263E" w:rsidP="00177EF8">
                      <w:pPr>
                        <w:pStyle w:val="BodyText"/>
                        <w:spacing w:after="0" w:line="240" w:lineRule="auto"/>
                        <w:ind w:left="288" w:right="288"/>
                        <w:jc w:val="both"/>
                        <w:rPr>
                          <w:rFonts w:ascii="Calisto MT" w:hAnsi="Calisto MT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14:paraId="5ED3E3B2" w14:textId="6FF72806" w:rsidR="00177EF8" w:rsidRPr="00543866" w:rsidRDefault="008E75A6" w:rsidP="00543866">
                      <w:pPr>
                        <w:pStyle w:val="BodyText"/>
                        <w:spacing w:after="40" w:line="240" w:lineRule="auto"/>
                        <w:ind w:left="288" w:right="288"/>
                        <w:jc w:val="both"/>
                        <w:rPr>
                          <w:rFonts w:ascii="Calisto MT" w:hAnsi="Calisto MT"/>
                          <w:b/>
                          <w:bCs/>
                          <w:i/>
                          <w:iCs/>
                          <w:sz w:val="24"/>
                          <w:szCs w:val="24"/>
                          <w:u w:val="single"/>
                        </w:rPr>
                      </w:pPr>
                      <w:r w:rsidRPr="00543866">
                        <w:rPr>
                          <w:rFonts w:ascii="Calisto MT" w:hAnsi="Calisto MT"/>
                          <w:sz w:val="24"/>
                          <w:szCs w:val="24"/>
                          <w:u w:val="single"/>
                        </w:rPr>
                        <w:t xml:space="preserve">TUE. 10.06.2020 </w:t>
                      </w:r>
                      <w:r w:rsidRPr="00543866">
                        <w:rPr>
                          <w:rFonts w:ascii="Calisto MT" w:hAnsi="Calisto MT"/>
                          <w:b/>
                          <w:bCs/>
                          <w:i/>
                          <w:iCs/>
                          <w:sz w:val="24"/>
                          <w:szCs w:val="24"/>
                          <w:u w:val="single"/>
                        </w:rPr>
                        <w:t>Art of Manuscript Writing</w:t>
                      </w:r>
                    </w:p>
                    <w:p w14:paraId="77C75F51" w14:textId="496AA3BF" w:rsidR="008E75A6" w:rsidRPr="00543866" w:rsidRDefault="008E75A6" w:rsidP="00543866">
                      <w:pPr>
                        <w:pStyle w:val="BodyText"/>
                        <w:spacing w:after="40" w:line="240" w:lineRule="auto"/>
                        <w:ind w:left="288" w:right="288"/>
                        <w:jc w:val="both"/>
                        <w:rPr>
                          <w:rFonts w:ascii="Calisto MT" w:hAnsi="Calisto MT"/>
                          <w:b/>
                          <w:bCs/>
                          <w:i/>
                          <w:iCs/>
                          <w:sz w:val="24"/>
                          <w:szCs w:val="24"/>
                          <w:u w:val="single"/>
                        </w:rPr>
                      </w:pPr>
                      <w:r w:rsidRPr="00543866">
                        <w:rPr>
                          <w:rFonts w:ascii="Calisto MT" w:hAnsi="Calisto MT"/>
                          <w:sz w:val="24"/>
                          <w:szCs w:val="24"/>
                          <w:u w:val="single"/>
                        </w:rPr>
                        <w:t xml:space="preserve">TUE. 10.13.2020 </w:t>
                      </w:r>
                      <w:r w:rsidRPr="00543866">
                        <w:rPr>
                          <w:rFonts w:ascii="Calisto MT" w:hAnsi="Calisto MT"/>
                          <w:b/>
                          <w:bCs/>
                          <w:i/>
                          <w:iCs/>
                          <w:sz w:val="24"/>
                          <w:szCs w:val="24"/>
                          <w:u w:val="single"/>
                        </w:rPr>
                        <w:t>Teacher Family Relations</w:t>
                      </w:r>
                    </w:p>
                    <w:p w14:paraId="1B18B2B3" w14:textId="1788B95B" w:rsidR="008E75A6" w:rsidRPr="00543866" w:rsidRDefault="008E75A6" w:rsidP="00543866">
                      <w:pPr>
                        <w:pStyle w:val="BodyText"/>
                        <w:spacing w:after="40" w:line="240" w:lineRule="auto"/>
                        <w:ind w:left="288" w:right="288"/>
                        <w:jc w:val="both"/>
                        <w:rPr>
                          <w:rFonts w:ascii="Calisto MT" w:hAnsi="Calisto MT"/>
                          <w:b/>
                          <w:bCs/>
                          <w:i/>
                          <w:iCs/>
                          <w:sz w:val="24"/>
                          <w:szCs w:val="24"/>
                          <w:u w:val="single"/>
                        </w:rPr>
                      </w:pPr>
                      <w:r w:rsidRPr="00543866">
                        <w:rPr>
                          <w:rFonts w:ascii="Calisto MT" w:hAnsi="Calisto MT"/>
                          <w:sz w:val="24"/>
                          <w:szCs w:val="24"/>
                          <w:u w:val="single"/>
                        </w:rPr>
                        <w:t xml:space="preserve">SAT. 11.28.2020 </w:t>
                      </w:r>
                      <w:r w:rsidRPr="00543866">
                        <w:rPr>
                          <w:rFonts w:ascii="Calisto MT" w:hAnsi="Calisto MT"/>
                          <w:b/>
                          <w:bCs/>
                          <w:i/>
                          <w:iCs/>
                          <w:sz w:val="24"/>
                          <w:szCs w:val="24"/>
                          <w:u w:val="single"/>
                        </w:rPr>
                        <w:t>Virtual Holiday Book Festival</w:t>
                      </w:r>
                    </w:p>
                    <w:p w14:paraId="5E78ED5F" w14:textId="77777777" w:rsidR="008E75A6" w:rsidRPr="00543866" w:rsidRDefault="008E75A6" w:rsidP="00543866">
                      <w:pPr>
                        <w:pStyle w:val="BodyText"/>
                        <w:spacing w:after="40" w:line="240" w:lineRule="auto"/>
                        <w:ind w:left="288" w:right="288"/>
                        <w:jc w:val="both"/>
                        <w:rPr>
                          <w:rFonts w:ascii="Calisto MT" w:hAnsi="Calisto MT"/>
                          <w:sz w:val="24"/>
                          <w:szCs w:val="24"/>
                          <w:u w:val="single"/>
                        </w:rPr>
                      </w:pPr>
                      <w:r w:rsidRPr="00543866">
                        <w:rPr>
                          <w:rFonts w:ascii="Calisto MT" w:hAnsi="Calisto MT"/>
                          <w:sz w:val="24"/>
                          <w:szCs w:val="24"/>
                          <w:u w:val="single"/>
                        </w:rPr>
                        <w:t xml:space="preserve">SAT. 11.28.2020 </w:t>
                      </w:r>
                      <w:r w:rsidRPr="00543866">
                        <w:rPr>
                          <w:rFonts w:ascii="Calisto MT" w:hAnsi="Calisto MT"/>
                          <w:b/>
                          <w:bCs/>
                          <w:sz w:val="24"/>
                          <w:szCs w:val="24"/>
                          <w:u w:val="single"/>
                        </w:rPr>
                        <w:t>Spelling Bee</w:t>
                      </w:r>
                      <w:r w:rsidRPr="00543866">
                        <w:rPr>
                          <w:rFonts w:ascii="Calisto MT" w:hAnsi="Calisto MT"/>
                          <w:sz w:val="24"/>
                          <w:szCs w:val="24"/>
                          <w:u w:val="single"/>
                        </w:rPr>
                        <w:t xml:space="preserve"> (4 pm. 1st to 5th)</w:t>
                      </w:r>
                    </w:p>
                    <w:p w14:paraId="733B9F16" w14:textId="60373FFC" w:rsidR="008E75A6" w:rsidRPr="00543866" w:rsidRDefault="008E75A6" w:rsidP="00543866">
                      <w:pPr>
                        <w:pStyle w:val="BodyText"/>
                        <w:spacing w:after="40" w:line="240" w:lineRule="auto"/>
                        <w:ind w:left="288" w:right="288"/>
                        <w:jc w:val="both"/>
                        <w:rPr>
                          <w:rFonts w:ascii="Calisto MT" w:hAnsi="Calisto MT"/>
                          <w:sz w:val="24"/>
                          <w:szCs w:val="24"/>
                          <w:u w:val="single"/>
                        </w:rPr>
                      </w:pPr>
                      <w:r w:rsidRPr="00543866">
                        <w:rPr>
                          <w:rFonts w:ascii="Calisto MT" w:hAnsi="Calisto MT"/>
                          <w:sz w:val="24"/>
                          <w:szCs w:val="24"/>
                          <w:u w:val="single"/>
                        </w:rPr>
                        <w:t xml:space="preserve">SAT. 11.28.2020 </w:t>
                      </w:r>
                      <w:r w:rsidRPr="00543866">
                        <w:rPr>
                          <w:rFonts w:ascii="Calisto MT" w:hAnsi="Calisto MT"/>
                          <w:b/>
                          <w:bCs/>
                          <w:sz w:val="24"/>
                          <w:szCs w:val="24"/>
                          <w:u w:val="single"/>
                        </w:rPr>
                        <w:t>Poetry Contest</w:t>
                      </w:r>
                      <w:r w:rsidRPr="00543866">
                        <w:rPr>
                          <w:rFonts w:ascii="Calisto MT" w:hAnsi="Calisto MT"/>
                          <w:sz w:val="24"/>
                          <w:szCs w:val="24"/>
                          <w:u w:val="single"/>
                        </w:rPr>
                        <w:t xml:space="preserve"> 5 pm all ages</w:t>
                      </w:r>
                    </w:p>
                    <w:p w14:paraId="429E84A8" w14:textId="53978D1D" w:rsidR="008E75A6" w:rsidRPr="00543866" w:rsidRDefault="008E75A6" w:rsidP="00543866">
                      <w:pPr>
                        <w:pStyle w:val="BodyText"/>
                        <w:spacing w:after="40" w:line="240" w:lineRule="auto"/>
                        <w:ind w:left="288" w:right="288"/>
                        <w:jc w:val="both"/>
                        <w:rPr>
                          <w:rFonts w:ascii="Calisto MT" w:hAnsi="Calisto MT"/>
                          <w:b/>
                          <w:bCs/>
                          <w:i/>
                          <w:iCs/>
                          <w:sz w:val="24"/>
                          <w:szCs w:val="24"/>
                          <w:u w:val="single"/>
                        </w:rPr>
                      </w:pPr>
                      <w:r w:rsidRPr="00543866">
                        <w:rPr>
                          <w:rFonts w:ascii="Calisto MT" w:hAnsi="Calisto MT"/>
                          <w:sz w:val="24"/>
                          <w:szCs w:val="24"/>
                          <w:u w:val="single"/>
                        </w:rPr>
                        <w:t xml:space="preserve">TUE. 12.01.2020 </w:t>
                      </w:r>
                      <w:r w:rsidRPr="00543866">
                        <w:rPr>
                          <w:rFonts w:ascii="Calisto MT" w:hAnsi="Calisto MT"/>
                          <w:b/>
                          <w:bCs/>
                          <w:i/>
                          <w:iCs/>
                          <w:sz w:val="24"/>
                          <w:szCs w:val="24"/>
                          <w:u w:val="single"/>
                        </w:rPr>
                        <w:t>Black Poets, Then and Now</w:t>
                      </w:r>
                    </w:p>
                    <w:p w14:paraId="780D66E0" w14:textId="044AD43A" w:rsidR="008E75A6" w:rsidRPr="00543866" w:rsidRDefault="008E75A6" w:rsidP="00543866">
                      <w:pPr>
                        <w:pStyle w:val="BodyText"/>
                        <w:spacing w:after="40" w:line="240" w:lineRule="auto"/>
                        <w:ind w:left="288" w:right="288"/>
                        <w:jc w:val="both"/>
                        <w:rPr>
                          <w:rFonts w:ascii="Calisto MT" w:hAnsi="Calisto MT"/>
                          <w:b/>
                          <w:bCs/>
                          <w:i/>
                          <w:iCs/>
                          <w:sz w:val="24"/>
                          <w:szCs w:val="24"/>
                          <w:u w:val="single"/>
                        </w:rPr>
                      </w:pPr>
                      <w:r w:rsidRPr="00543866">
                        <w:rPr>
                          <w:rFonts w:ascii="Calisto MT" w:hAnsi="Calisto MT"/>
                          <w:sz w:val="24"/>
                          <w:szCs w:val="24"/>
                          <w:u w:val="single"/>
                        </w:rPr>
                        <w:t xml:space="preserve">TUE. 12.08.2020 </w:t>
                      </w:r>
                      <w:r w:rsidRPr="00543866">
                        <w:rPr>
                          <w:rFonts w:ascii="Calisto MT" w:hAnsi="Calisto MT"/>
                          <w:b/>
                          <w:bCs/>
                          <w:i/>
                          <w:iCs/>
                          <w:sz w:val="24"/>
                          <w:szCs w:val="24"/>
                          <w:u w:val="single"/>
                        </w:rPr>
                        <w:t>History of Book Marketing</w:t>
                      </w:r>
                    </w:p>
                    <w:p w14:paraId="45BC6241" w14:textId="1EB31B2D" w:rsidR="008E75A6" w:rsidRPr="00543866" w:rsidRDefault="008E75A6" w:rsidP="00543866">
                      <w:pPr>
                        <w:pStyle w:val="BodyText"/>
                        <w:spacing w:after="40" w:line="240" w:lineRule="auto"/>
                        <w:ind w:left="288" w:right="288"/>
                        <w:jc w:val="both"/>
                        <w:rPr>
                          <w:rFonts w:ascii="Calisto MT" w:hAnsi="Calisto MT"/>
                          <w:sz w:val="24"/>
                          <w:szCs w:val="24"/>
                          <w:u w:val="single"/>
                        </w:rPr>
                      </w:pPr>
                      <w:r w:rsidRPr="00543866">
                        <w:rPr>
                          <w:rFonts w:ascii="Calisto MT" w:hAnsi="Calisto MT"/>
                          <w:sz w:val="24"/>
                          <w:szCs w:val="24"/>
                          <w:u w:val="single"/>
                        </w:rPr>
                        <w:t xml:space="preserve">TUE. 12.15.2020 </w:t>
                      </w:r>
                      <w:r w:rsidRPr="00543866">
                        <w:rPr>
                          <w:rFonts w:ascii="Calisto MT" w:hAnsi="Calisto MT"/>
                          <w:b/>
                          <w:bCs/>
                          <w:i/>
                          <w:iCs/>
                          <w:sz w:val="24"/>
                          <w:szCs w:val="24"/>
                          <w:u w:val="single"/>
                        </w:rPr>
                        <w:t>5 for Twenty</w:t>
                      </w:r>
                      <w:r w:rsidRPr="00543866">
                        <w:rPr>
                          <w:rFonts w:ascii="Calisto MT" w:hAnsi="Calisto MT"/>
                          <w:sz w:val="24"/>
                          <w:szCs w:val="24"/>
                          <w:u w:val="single"/>
                        </w:rPr>
                        <w:t xml:space="preserve"> - Virtual Book 20 </w:t>
                      </w:r>
                    </w:p>
                    <w:p w14:paraId="70D3875C" w14:textId="77777777" w:rsidR="00A42965" w:rsidRPr="00A42965" w:rsidRDefault="00A42965" w:rsidP="00A42965">
                      <w:pPr>
                        <w:pStyle w:val="BodyText"/>
                        <w:spacing w:after="0" w:line="240" w:lineRule="auto"/>
                        <w:ind w:left="288" w:right="288"/>
                        <w:rPr>
                          <w:rFonts w:ascii="Albertus MT" w:hAnsi="Albertus MT"/>
                          <w:sz w:val="28"/>
                          <w:szCs w:val="28"/>
                        </w:rPr>
                      </w:pPr>
                    </w:p>
                    <w:p w14:paraId="3ADBC2D2" w14:textId="77777777" w:rsidR="00A42965" w:rsidRDefault="00A42965"/>
                  </w:txbxContent>
                </v:textbox>
                <w10:wrap anchorx="page" anchory="margin"/>
              </v:shape>
            </w:pict>
          </mc:Fallback>
        </mc:AlternateContent>
      </w:r>
      <w:r w:rsidR="00543866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C491068" wp14:editId="0CFBF1DA">
                <wp:simplePos x="0" y="0"/>
                <wp:positionH relativeFrom="page">
                  <wp:posOffset>3936380</wp:posOffset>
                </wp:positionH>
                <wp:positionV relativeFrom="margin">
                  <wp:posOffset>2056780</wp:posOffset>
                </wp:positionV>
                <wp:extent cx="3468370" cy="2460997"/>
                <wp:effectExtent l="0" t="0" r="17780" b="15875"/>
                <wp:wrapNone/>
                <wp:docPr id="26" name="Text Box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8370" cy="24609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01E556" w14:textId="77777777" w:rsidR="008D5F5C" w:rsidRPr="00177EF8" w:rsidRDefault="008D5F5C" w:rsidP="00880EB0">
                            <w:pPr>
                              <w:widowControl w:val="0"/>
                              <w:jc w:val="center"/>
                              <w:rPr>
                                <w:rFonts w:ascii="Calisto MT" w:hAnsi="Calisto MT" w:cs="Iskoola Pota"/>
                                <w:sz w:val="20"/>
                              </w:rPr>
                            </w:pPr>
                          </w:p>
                          <w:p w14:paraId="30C7D31C" w14:textId="77777777" w:rsidR="00B05BA6" w:rsidRPr="00177EF8" w:rsidRDefault="00BA59E0" w:rsidP="00B05BA6">
                            <w:pPr>
                              <w:widowControl w:val="0"/>
                              <w:jc w:val="center"/>
                              <w:rPr>
                                <w:rFonts w:ascii="Calisto MT" w:hAnsi="Calisto MT" w:cs="Iskoola Pota"/>
                                <w:szCs w:val="24"/>
                              </w:rPr>
                            </w:pPr>
                            <w:r w:rsidRPr="00177EF8">
                              <w:rPr>
                                <w:rFonts w:ascii="Calisto MT" w:hAnsi="Calisto MT" w:cs="Iskoola Pota"/>
                                <w:b/>
                                <w:bCs/>
                                <w:szCs w:val="24"/>
                              </w:rPr>
                              <w:fldChar w:fldCharType="begin"/>
                            </w:r>
                            <w:r w:rsidR="00B05BA6" w:rsidRPr="00177EF8">
                              <w:rPr>
                                <w:rFonts w:ascii="Calisto MT" w:hAnsi="Calisto MT" w:cs="Iskoola Pota"/>
                                <w:b/>
                                <w:bCs/>
                                <w:szCs w:val="24"/>
                              </w:rPr>
                              <w:instrText xml:space="preserve"> HYPERLINK "FACEBOOK</w:instrText>
                            </w:r>
                          </w:p>
                          <w:p w14:paraId="7CFA9BDB" w14:textId="77777777" w:rsidR="00B05BA6" w:rsidRPr="00177EF8" w:rsidRDefault="00B05BA6" w:rsidP="00B05BA6">
                            <w:pPr>
                              <w:widowControl w:val="0"/>
                              <w:jc w:val="center"/>
                              <w:rPr>
                                <w:rStyle w:val="Hyperlink"/>
                                <w:rFonts w:ascii="Calisto MT" w:hAnsi="Calisto MT" w:cs="Iskoola Pota"/>
                                <w:color w:val="auto"/>
                                <w:szCs w:val="24"/>
                              </w:rPr>
                            </w:pPr>
                            <w:r w:rsidRPr="00177EF8">
                              <w:rPr>
                                <w:rFonts w:ascii="Calisto MT" w:hAnsi="Calisto MT" w:cs="Iskoola Pota"/>
                                <w:szCs w:val="24"/>
                              </w:rPr>
                              <w:instrText>https://www.facebook.com/myfirstbookseries/ https://www.facebook.com/community.library.ms/</w:instrText>
                            </w:r>
                            <w:r w:rsidRPr="00177EF8">
                              <w:rPr>
                                <w:rFonts w:ascii="Calisto MT" w:hAnsi="Calisto MT" w:cs="Iskoola Pota"/>
                                <w:b/>
                                <w:bCs/>
                                <w:szCs w:val="24"/>
                              </w:rPr>
                              <w:instrText xml:space="preserve">" </w:instrText>
                            </w:r>
                            <w:r w:rsidR="00BA59E0" w:rsidRPr="00177EF8">
                              <w:rPr>
                                <w:rFonts w:ascii="Calisto MT" w:hAnsi="Calisto MT" w:cs="Iskoola Pota"/>
                                <w:b/>
                                <w:bCs/>
                                <w:szCs w:val="24"/>
                              </w:rPr>
                              <w:fldChar w:fldCharType="separate"/>
                            </w:r>
                            <w:r w:rsidRPr="00177EF8">
                              <w:rPr>
                                <w:rStyle w:val="Hyperlink"/>
                                <w:rFonts w:ascii="Calisto MT" w:hAnsi="Calisto MT" w:cs="Iskoola Pota"/>
                                <w:b/>
                                <w:bCs/>
                                <w:color w:val="auto"/>
                                <w:szCs w:val="24"/>
                              </w:rPr>
                              <w:t>FACEBOOK</w:t>
                            </w:r>
                          </w:p>
                          <w:p w14:paraId="353A13B9" w14:textId="77777777" w:rsidR="00A92362" w:rsidRPr="00177EF8" w:rsidRDefault="00B05BA6" w:rsidP="00B05BA6">
                            <w:pPr>
                              <w:widowControl w:val="0"/>
                              <w:jc w:val="center"/>
                              <w:rPr>
                                <w:rFonts w:ascii="Calisto MT" w:hAnsi="Calisto MT" w:cs="Iskoola Pota"/>
                                <w:b/>
                                <w:bCs/>
                                <w:szCs w:val="24"/>
                              </w:rPr>
                            </w:pPr>
                            <w:r w:rsidRPr="00177EF8">
                              <w:rPr>
                                <w:rStyle w:val="Hyperlink"/>
                                <w:rFonts w:ascii="Calisto MT" w:hAnsi="Calisto MT" w:cs="Iskoola Pota"/>
                                <w:szCs w:val="24"/>
                              </w:rPr>
                              <w:t>https://www.facebook.com/myfirstbookseries/ https://www.facebook.com/community.library.ms/</w:t>
                            </w:r>
                            <w:r w:rsidR="00BA59E0" w:rsidRPr="00177EF8">
                              <w:rPr>
                                <w:rFonts w:ascii="Calisto MT" w:hAnsi="Calisto MT" w:cs="Iskoola Pota"/>
                                <w:b/>
                                <w:bCs/>
                                <w:szCs w:val="24"/>
                              </w:rPr>
                              <w:fldChar w:fldCharType="end"/>
                            </w:r>
                          </w:p>
                          <w:p w14:paraId="10138118" w14:textId="14242F31" w:rsidR="008D5F5C" w:rsidRDefault="0013451B" w:rsidP="00B05BA6">
                            <w:pPr>
                              <w:widowControl w:val="0"/>
                              <w:jc w:val="center"/>
                              <w:rPr>
                                <w:rFonts w:ascii="Iskoola Pota" w:hAnsi="Iskoola Pota" w:cs="Iskoola Pota"/>
                                <w:color w:val="333333"/>
                                <w:szCs w:val="24"/>
                              </w:rPr>
                            </w:pPr>
                            <w:hyperlink r:id="rId8" w:history="1">
                              <w:r w:rsidRPr="0088725E">
                                <w:rPr>
                                  <w:rStyle w:val="Hyperlink"/>
                                  <w:rFonts w:ascii="Iskoola Pota" w:hAnsi="Iskoola Pota" w:cs="Iskoola Pota"/>
                                  <w:szCs w:val="24"/>
                                </w:rPr>
                                <w:t>https://www.facebook.com/My-Picture-Dictionary-1144570515727430/</w:t>
                              </w:r>
                            </w:hyperlink>
                            <w:r>
                              <w:rPr>
                                <w:rFonts w:ascii="Iskoola Pota" w:hAnsi="Iskoola Pota" w:cs="Iskoola Pota"/>
                                <w:color w:val="333333"/>
                                <w:szCs w:val="24"/>
                              </w:rPr>
                              <w:t xml:space="preserve"> </w:t>
                            </w:r>
                          </w:p>
                          <w:p w14:paraId="4B332E3C" w14:textId="77777777" w:rsidR="0013451B" w:rsidRPr="0013451B" w:rsidRDefault="0013451B" w:rsidP="00B05BA6">
                            <w:pPr>
                              <w:widowControl w:val="0"/>
                              <w:jc w:val="center"/>
                              <w:rPr>
                                <w:rFonts w:ascii="Iskoola Pota" w:hAnsi="Iskoola Pota" w:cs="Iskoola Pota"/>
                                <w:color w:val="333333"/>
                                <w:sz w:val="16"/>
                                <w:szCs w:val="16"/>
                              </w:rPr>
                            </w:pPr>
                          </w:p>
                          <w:p w14:paraId="574C23E0" w14:textId="77777777" w:rsidR="00A92362" w:rsidRPr="00177EF8" w:rsidRDefault="00A92362" w:rsidP="00B05BA6">
                            <w:pPr>
                              <w:widowControl w:val="0"/>
                              <w:jc w:val="center"/>
                              <w:rPr>
                                <w:rFonts w:ascii="Calisto MT" w:hAnsi="Calisto MT" w:cs="Iskoola Pota"/>
                                <w:caps/>
                                <w:szCs w:val="24"/>
                              </w:rPr>
                            </w:pPr>
                            <w:r w:rsidRPr="00177EF8">
                              <w:rPr>
                                <w:rFonts w:ascii="Calisto MT" w:hAnsi="Calisto MT" w:cs="Iskoola Pota"/>
                                <w:b/>
                                <w:bCs/>
                                <w:caps/>
                                <w:szCs w:val="24"/>
                              </w:rPr>
                              <w:t>web/blog pages</w:t>
                            </w:r>
                          </w:p>
                          <w:p w14:paraId="2B5BD4FA" w14:textId="77777777" w:rsidR="00177EF8" w:rsidRDefault="003E5E75" w:rsidP="00B05BA6">
                            <w:pPr>
                              <w:widowControl w:val="0"/>
                              <w:jc w:val="center"/>
                              <w:rPr>
                                <w:rFonts w:ascii="Calisto MT" w:hAnsi="Calisto MT"/>
                              </w:rPr>
                            </w:pPr>
                            <w:hyperlink r:id="rId9" w:history="1">
                              <w:r w:rsidR="00177EF8" w:rsidRPr="00177EF8">
                                <w:rPr>
                                  <w:rStyle w:val="Hyperlink"/>
                                  <w:rFonts w:ascii="Calisto MT" w:hAnsi="Calisto MT"/>
                                </w:rPr>
                                <w:t>https://shopheirs.com/community-library-ms/</w:t>
                              </w:r>
                            </w:hyperlink>
                          </w:p>
                          <w:p w14:paraId="6CE4DB2E" w14:textId="043BD9FB" w:rsidR="00B05BA6" w:rsidRDefault="00177EF8" w:rsidP="00B05BA6">
                            <w:pPr>
                              <w:widowControl w:val="0"/>
                              <w:jc w:val="center"/>
                              <w:rPr>
                                <w:rFonts w:ascii="Calisto MT" w:hAnsi="Calisto MT"/>
                              </w:rPr>
                            </w:pPr>
                            <w:hyperlink r:id="rId10" w:history="1">
                              <w:r w:rsidRPr="0089561A">
                                <w:rPr>
                                  <w:rStyle w:val="Hyperlink"/>
                                  <w:rFonts w:ascii="Calisto MT" w:hAnsi="Calisto MT"/>
                                </w:rPr>
                                <w:t>https://meredithetc.com/community-library-ms/</w:t>
                              </w:r>
                            </w:hyperlink>
                          </w:p>
                          <w:p w14:paraId="07263001" w14:textId="65D5988A" w:rsidR="008F7C0B" w:rsidRDefault="003E5E75" w:rsidP="00B05BA6">
                            <w:pPr>
                              <w:widowControl w:val="0"/>
                              <w:jc w:val="center"/>
                              <w:rPr>
                                <w:rFonts w:ascii="Calisto MT" w:hAnsi="Calisto MT"/>
                              </w:rPr>
                            </w:pPr>
                            <w:hyperlink r:id="rId11" w:history="1">
                              <w:r w:rsidR="008F7C0B" w:rsidRPr="008F7C0B">
                                <w:rPr>
                                  <w:rStyle w:val="Hyperlink"/>
                                  <w:rFonts w:ascii="Calisto MT" w:hAnsi="Calisto MT"/>
                                </w:rPr>
                                <w:t>https://meredithetc.com/learning-tree-book-club/</w:t>
                              </w:r>
                            </w:hyperlink>
                          </w:p>
                          <w:p w14:paraId="53E366A8" w14:textId="74EAA495" w:rsidR="008F7C0B" w:rsidRPr="008F7C0B" w:rsidRDefault="003E5E75" w:rsidP="00B05BA6">
                            <w:pPr>
                              <w:widowControl w:val="0"/>
                              <w:jc w:val="center"/>
                              <w:rPr>
                                <w:rFonts w:ascii="Calisto MT" w:hAnsi="Calisto MT"/>
                                <w:b/>
                              </w:rPr>
                            </w:pPr>
                            <w:hyperlink r:id="rId12" w:history="1">
                              <w:r w:rsidR="008F7C0B" w:rsidRPr="008F7C0B">
                                <w:rPr>
                                  <w:rStyle w:val="Hyperlink"/>
                                  <w:rFonts w:ascii="Calisto MT" w:hAnsi="Calisto MT"/>
                                </w:rPr>
                                <w:t>https://meredithetc.com/jackson-book-festival/</w:t>
                              </w:r>
                            </w:hyperlink>
                          </w:p>
                          <w:p w14:paraId="6AA04803" w14:textId="77777777" w:rsidR="008F7C0B" w:rsidRDefault="003E5E75" w:rsidP="008F7C0B">
                            <w:pPr>
                              <w:widowControl w:val="0"/>
                              <w:jc w:val="center"/>
                              <w:rPr>
                                <w:rFonts w:ascii="Calisto MT" w:hAnsi="Calisto MT"/>
                              </w:rPr>
                            </w:pPr>
                            <w:hyperlink r:id="rId13" w:history="1">
                              <w:r w:rsidR="008F7C0B" w:rsidRPr="008F7C0B">
                                <w:rPr>
                                  <w:rStyle w:val="Hyperlink"/>
                                  <w:rFonts w:ascii="Calisto MT" w:hAnsi="Calisto MT"/>
                                </w:rPr>
                                <w:t>https://meredithetc.com/book-toasters/</w:t>
                              </w:r>
                            </w:hyperlink>
                          </w:p>
                          <w:p w14:paraId="5F3F445E" w14:textId="77777777" w:rsidR="008F7C0B" w:rsidRPr="00177EF8" w:rsidRDefault="008F7C0B" w:rsidP="00B05BA6">
                            <w:pPr>
                              <w:widowControl w:val="0"/>
                              <w:jc w:val="center"/>
                              <w:rPr>
                                <w:rFonts w:ascii="Calisto MT" w:hAnsi="Calisto MT" w:cs="Iskoola Pota"/>
                                <w:sz w:val="20"/>
                              </w:rPr>
                            </w:pPr>
                          </w:p>
                          <w:p w14:paraId="22B95352" w14:textId="77777777" w:rsidR="00A92362" w:rsidRDefault="00A92362" w:rsidP="00736B91">
                            <w:pPr>
                              <w:pStyle w:val="BodyText"/>
                              <w:spacing w:after="0" w:line="276" w:lineRule="auto"/>
                              <w:jc w:val="center"/>
                              <w:rPr>
                                <w:rFonts w:ascii="Iskoola Pota" w:hAnsi="Iskoola Pota" w:cs="Iskoola Pota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3ABE41F0" w14:textId="77777777" w:rsidR="00A92362" w:rsidRPr="00A92362" w:rsidRDefault="00A92362" w:rsidP="00736B91">
                            <w:pPr>
                              <w:pStyle w:val="BodyText"/>
                              <w:spacing w:after="0" w:line="276" w:lineRule="auto"/>
                              <w:jc w:val="center"/>
                              <w:rPr>
                                <w:rFonts w:ascii="Iskoola Pota" w:hAnsi="Iskoola Pota" w:cs="Iskoola Pota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491068" id="Text Box 404" o:spid="_x0000_s1038" type="#_x0000_t202" style="position:absolute;margin-left:309.95pt;margin-top:161.95pt;width:273.1pt;height:193.8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" filled="f" stroked="f">
                <v:textbox inset="0,0,0,0">
                  <w:txbxContent>
                    <w:p w14:paraId="3101E556" w14:textId="77777777" w:rsidR="008D5F5C" w:rsidRPr="00177EF8" w:rsidRDefault="008D5F5C" w:rsidP="00880EB0">
                      <w:pPr>
                        <w:widowControl w:val="0"/>
                        <w:jc w:val="center"/>
                        <w:rPr>
                          <w:rFonts w:ascii="Calisto MT" w:hAnsi="Calisto MT" w:cs="Iskoola Pota"/>
                          <w:sz w:val="20"/>
                        </w:rPr>
                      </w:pPr>
                    </w:p>
                    <w:p w14:paraId="30C7D31C" w14:textId="77777777" w:rsidR="00B05BA6" w:rsidRPr="00177EF8" w:rsidRDefault="00BA59E0" w:rsidP="00B05BA6">
                      <w:pPr>
                        <w:widowControl w:val="0"/>
                        <w:jc w:val="center"/>
                        <w:rPr>
                          <w:rFonts w:ascii="Calisto MT" w:hAnsi="Calisto MT" w:cs="Iskoola Pota"/>
                          <w:szCs w:val="24"/>
                        </w:rPr>
                      </w:pPr>
                      <w:r w:rsidRPr="00177EF8">
                        <w:rPr>
                          <w:rFonts w:ascii="Calisto MT" w:hAnsi="Calisto MT" w:cs="Iskoola Pota"/>
                          <w:b/>
                          <w:bCs/>
                          <w:szCs w:val="24"/>
                        </w:rPr>
                        <w:fldChar w:fldCharType="begin"/>
                      </w:r>
                      <w:r w:rsidR="00B05BA6" w:rsidRPr="00177EF8">
                        <w:rPr>
                          <w:rFonts w:ascii="Calisto MT" w:hAnsi="Calisto MT" w:cs="Iskoola Pota"/>
                          <w:b/>
                          <w:bCs/>
                          <w:szCs w:val="24"/>
                        </w:rPr>
                        <w:instrText xml:space="preserve"> HYPERLINK "FACEBOOK</w:instrText>
                      </w:r>
                    </w:p>
                    <w:p w14:paraId="7CFA9BDB" w14:textId="77777777" w:rsidR="00B05BA6" w:rsidRPr="00177EF8" w:rsidRDefault="00B05BA6" w:rsidP="00B05BA6">
                      <w:pPr>
                        <w:widowControl w:val="0"/>
                        <w:jc w:val="center"/>
                        <w:rPr>
                          <w:rStyle w:val="Hyperlink"/>
                          <w:rFonts w:ascii="Calisto MT" w:hAnsi="Calisto MT" w:cs="Iskoola Pota"/>
                          <w:color w:val="auto"/>
                          <w:szCs w:val="24"/>
                        </w:rPr>
                      </w:pPr>
                      <w:r w:rsidRPr="00177EF8">
                        <w:rPr>
                          <w:rFonts w:ascii="Calisto MT" w:hAnsi="Calisto MT" w:cs="Iskoola Pota"/>
                          <w:szCs w:val="24"/>
                        </w:rPr>
                        <w:instrText>https://www.facebook.com/myfirstbookseries/ https://www.facebook.com/community.library.ms/</w:instrText>
                      </w:r>
                      <w:r w:rsidRPr="00177EF8">
                        <w:rPr>
                          <w:rFonts w:ascii="Calisto MT" w:hAnsi="Calisto MT" w:cs="Iskoola Pota"/>
                          <w:b/>
                          <w:bCs/>
                          <w:szCs w:val="24"/>
                        </w:rPr>
                        <w:instrText xml:space="preserve">" </w:instrText>
                      </w:r>
                      <w:r w:rsidR="00BA59E0" w:rsidRPr="00177EF8">
                        <w:rPr>
                          <w:rFonts w:ascii="Calisto MT" w:hAnsi="Calisto MT" w:cs="Iskoola Pota"/>
                          <w:b/>
                          <w:bCs/>
                          <w:szCs w:val="24"/>
                        </w:rPr>
                        <w:fldChar w:fldCharType="separate"/>
                      </w:r>
                      <w:r w:rsidRPr="00177EF8">
                        <w:rPr>
                          <w:rStyle w:val="Hyperlink"/>
                          <w:rFonts w:ascii="Calisto MT" w:hAnsi="Calisto MT" w:cs="Iskoola Pota"/>
                          <w:b/>
                          <w:bCs/>
                          <w:color w:val="auto"/>
                          <w:szCs w:val="24"/>
                        </w:rPr>
                        <w:t>FACEBOOK</w:t>
                      </w:r>
                    </w:p>
                    <w:p w14:paraId="353A13B9" w14:textId="77777777" w:rsidR="00A92362" w:rsidRPr="00177EF8" w:rsidRDefault="00B05BA6" w:rsidP="00B05BA6">
                      <w:pPr>
                        <w:widowControl w:val="0"/>
                        <w:jc w:val="center"/>
                        <w:rPr>
                          <w:rFonts w:ascii="Calisto MT" w:hAnsi="Calisto MT" w:cs="Iskoola Pota"/>
                          <w:b/>
                          <w:bCs/>
                          <w:szCs w:val="24"/>
                        </w:rPr>
                      </w:pPr>
                      <w:r w:rsidRPr="00177EF8">
                        <w:rPr>
                          <w:rStyle w:val="Hyperlink"/>
                          <w:rFonts w:ascii="Calisto MT" w:hAnsi="Calisto MT" w:cs="Iskoola Pota"/>
                          <w:szCs w:val="24"/>
                        </w:rPr>
                        <w:t>https://www.facebook.com/myfirstbookseries/ https://www.facebook.com/community.library.ms/</w:t>
                      </w:r>
                      <w:r w:rsidR="00BA59E0" w:rsidRPr="00177EF8">
                        <w:rPr>
                          <w:rFonts w:ascii="Calisto MT" w:hAnsi="Calisto MT" w:cs="Iskoola Pota"/>
                          <w:b/>
                          <w:bCs/>
                          <w:szCs w:val="24"/>
                        </w:rPr>
                        <w:fldChar w:fldCharType="end"/>
                      </w:r>
                    </w:p>
                    <w:p w14:paraId="10138118" w14:textId="14242F31" w:rsidR="008D5F5C" w:rsidRDefault="0013451B" w:rsidP="00B05BA6">
                      <w:pPr>
                        <w:widowControl w:val="0"/>
                        <w:jc w:val="center"/>
                        <w:rPr>
                          <w:rFonts w:ascii="Iskoola Pota" w:hAnsi="Iskoola Pota" w:cs="Iskoola Pota"/>
                          <w:color w:val="333333"/>
                          <w:szCs w:val="24"/>
                        </w:rPr>
                      </w:pPr>
                      <w:hyperlink r:id="rId14" w:history="1">
                        <w:r w:rsidRPr="0088725E">
                          <w:rPr>
                            <w:rStyle w:val="Hyperlink"/>
                            <w:rFonts w:ascii="Iskoola Pota" w:hAnsi="Iskoola Pota" w:cs="Iskoola Pota"/>
                            <w:szCs w:val="24"/>
                          </w:rPr>
                          <w:t>https://www.facebook.com/My-Picture-Dictionary-1144570515727430/</w:t>
                        </w:r>
                      </w:hyperlink>
                      <w:r>
                        <w:rPr>
                          <w:rFonts w:ascii="Iskoola Pota" w:hAnsi="Iskoola Pota" w:cs="Iskoola Pota"/>
                          <w:color w:val="333333"/>
                          <w:szCs w:val="24"/>
                        </w:rPr>
                        <w:t xml:space="preserve"> </w:t>
                      </w:r>
                    </w:p>
                    <w:p w14:paraId="4B332E3C" w14:textId="77777777" w:rsidR="0013451B" w:rsidRPr="0013451B" w:rsidRDefault="0013451B" w:rsidP="00B05BA6">
                      <w:pPr>
                        <w:widowControl w:val="0"/>
                        <w:jc w:val="center"/>
                        <w:rPr>
                          <w:rFonts w:ascii="Iskoola Pota" w:hAnsi="Iskoola Pota" w:cs="Iskoola Pota"/>
                          <w:color w:val="333333"/>
                          <w:sz w:val="16"/>
                          <w:szCs w:val="16"/>
                        </w:rPr>
                      </w:pPr>
                    </w:p>
                    <w:p w14:paraId="574C23E0" w14:textId="77777777" w:rsidR="00A92362" w:rsidRPr="00177EF8" w:rsidRDefault="00A92362" w:rsidP="00B05BA6">
                      <w:pPr>
                        <w:widowControl w:val="0"/>
                        <w:jc w:val="center"/>
                        <w:rPr>
                          <w:rFonts w:ascii="Calisto MT" w:hAnsi="Calisto MT" w:cs="Iskoola Pota"/>
                          <w:caps/>
                          <w:szCs w:val="24"/>
                        </w:rPr>
                      </w:pPr>
                      <w:r w:rsidRPr="00177EF8">
                        <w:rPr>
                          <w:rFonts w:ascii="Calisto MT" w:hAnsi="Calisto MT" w:cs="Iskoola Pota"/>
                          <w:b/>
                          <w:bCs/>
                          <w:caps/>
                          <w:szCs w:val="24"/>
                        </w:rPr>
                        <w:t>web/blog pages</w:t>
                      </w:r>
                    </w:p>
                    <w:p w14:paraId="2B5BD4FA" w14:textId="77777777" w:rsidR="00177EF8" w:rsidRDefault="003E5E75" w:rsidP="00B05BA6">
                      <w:pPr>
                        <w:widowControl w:val="0"/>
                        <w:jc w:val="center"/>
                        <w:rPr>
                          <w:rFonts w:ascii="Calisto MT" w:hAnsi="Calisto MT"/>
                        </w:rPr>
                      </w:pPr>
                      <w:hyperlink r:id="rId15" w:history="1">
                        <w:r w:rsidR="00177EF8" w:rsidRPr="00177EF8">
                          <w:rPr>
                            <w:rStyle w:val="Hyperlink"/>
                            <w:rFonts w:ascii="Calisto MT" w:hAnsi="Calisto MT"/>
                          </w:rPr>
                          <w:t>https://shopheirs.com/community-library-ms/</w:t>
                        </w:r>
                      </w:hyperlink>
                    </w:p>
                    <w:p w14:paraId="6CE4DB2E" w14:textId="043BD9FB" w:rsidR="00B05BA6" w:rsidRDefault="00177EF8" w:rsidP="00B05BA6">
                      <w:pPr>
                        <w:widowControl w:val="0"/>
                        <w:jc w:val="center"/>
                        <w:rPr>
                          <w:rFonts w:ascii="Calisto MT" w:hAnsi="Calisto MT"/>
                        </w:rPr>
                      </w:pPr>
                      <w:hyperlink r:id="rId16" w:history="1">
                        <w:r w:rsidRPr="0089561A">
                          <w:rPr>
                            <w:rStyle w:val="Hyperlink"/>
                            <w:rFonts w:ascii="Calisto MT" w:hAnsi="Calisto MT"/>
                          </w:rPr>
                          <w:t>https://meredithetc.com/community-library-ms/</w:t>
                        </w:r>
                      </w:hyperlink>
                    </w:p>
                    <w:p w14:paraId="07263001" w14:textId="65D5988A" w:rsidR="008F7C0B" w:rsidRDefault="003E5E75" w:rsidP="00B05BA6">
                      <w:pPr>
                        <w:widowControl w:val="0"/>
                        <w:jc w:val="center"/>
                        <w:rPr>
                          <w:rFonts w:ascii="Calisto MT" w:hAnsi="Calisto MT"/>
                        </w:rPr>
                      </w:pPr>
                      <w:hyperlink r:id="rId17" w:history="1">
                        <w:r w:rsidR="008F7C0B" w:rsidRPr="008F7C0B">
                          <w:rPr>
                            <w:rStyle w:val="Hyperlink"/>
                            <w:rFonts w:ascii="Calisto MT" w:hAnsi="Calisto MT"/>
                          </w:rPr>
                          <w:t>https://meredithetc.com/learning-tree-book-club/</w:t>
                        </w:r>
                      </w:hyperlink>
                    </w:p>
                    <w:p w14:paraId="53E366A8" w14:textId="74EAA495" w:rsidR="008F7C0B" w:rsidRPr="008F7C0B" w:rsidRDefault="003E5E75" w:rsidP="00B05BA6">
                      <w:pPr>
                        <w:widowControl w:val="0"/>
                        <w:jc w:val="center"/>
                        <w:rPr>
                          <w:rFonts w:ascii="Calisto MT" w:hAnsi="Calisto MT"/>
                          <w:b/>
                        </w:rPr>
                      </w:pPr>
                      <w:hyperlink r:id="rId18" w:history="1">
                        <w:r w:rsidR="008F7C0B" w:rsidRPr="008F7C0B">
                          <w:rPr>
                            <w:rStyle w:val="Hyperlink"/>
                            <w:rFonts w:ascii="Calisto MT" w:hAnsi="Calisto MT"/>
                          </w:rPr>
                          <w:t>https://meredithetc.com/jackson-book-festival/</w:t>
                        </w:r>
                      </w:hyperlink>
                    </w:p>
                    <w:p w14:paraId="6AA04803" w14:textId="77777777" w:rsidR="008F7C0B" w:rsidRDefault="003E5E75" w:rsidP="008F7C0B">
                      <w:pPr>
                        <w:widowControl w:val="0"/>
                        <w:jc w:val="center"/>
                        <w:rPr>
                          <w:rFonts w:ascii="Calisto MT" w:hAnsi="Calisto MT"/>
                        </w:rPr>
                      </w:pPr>
                      <w:hyperlink r:id="rId19" w:history="1">
                        <w:r w:rsidR="008F7C0B" w:rsidRPr="008F7C0B">
                          <w:rPr>
                            <w:rStyle w:val="Hyperlink"/>
                            <w:rFonts w:ascii="Calisto MT" w:hAnsi="Calisto MT"/>
                          </w:rPr>
                          <w:t>https://meredithetc.com/book-toasters/</w:t>
                        </w:r>
                      </w:hyperlink>
                    </w:p>
                    <w:p w14:paraId="5F3F445E" w14:textId="77777777" w:rsidR="008F7C0B" w:rsidRPr="00177EF8" w:rsidRDefault="008F7C0B" w:rsidP="00B05BA6">
                      <w:pPr>
                        <w:widowControl w:val="0"/>
                        <w:jc w:val="center"/>
                        <w:rPr>
                          <w:rFonts w:ascii="Calisto MT" w:hAnsi="Calisto MT" w:cs="Iskoola Pota"/>
                          <w:sz w:val="20"/>
                        </w:rPr>
                      </w:pPr>
                    </w:p>
                    <w:p w14:paraId="22B95352" w14:textId="77777777" w:rsidR="00A92362" w:rsidRDefault="00A92362" w:rsidP="00736B91">
                      <w:pPr>
                        <w:pStyle w:val="BodyText"/>
                        <w:spacing w:after="0" w:line="276" w:lineRule="auto"/>
                        <w:jc w:val="center"/>
                        <w:rPr>
                          <w:rFonts w:ascii="Iskoola Pota" w:hAnsi="Iskoola Pota" w:cs="Iskoola Pota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3ABE41F0" w14:textId="77777777" w:rsidR="00A92362" w:rsidRPr="00A92362" w:rsidRDefault="00A92362" w:rsidP="00736B91">
                      <w:pPr>
                        <w:pStyle w:val="BodyText"/>
                        <w:spacing w:after="0" w:line="276" w:lineRule="auto"/>
                        <w:jc w:val="center"/>
                        <w:rPr>
                          <w:rFonts w:ascii="Iskoola Pota" w:hAnsi="Iskoola Pota" w:cs="Iskoola Pota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B3263E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A073822" wp14:editId="26BEB467">
                <wp:simplePos x="0" y="0"/>
                <wp:positionH relativeFrom="page">
                  <wp:posOffset>476250</wp:posOffset>
                </wp:positionH>
                <wp:positionV relativeFrom="page">
                  <wp:posOffset>8326120</wp:posOffset>
                </wp:positionV>
                <wp:extent cx="3215640" cy="230505"/>
                <wp:effectExtent l="4445" t="1270" r="0" b="0"/>
                <wp:wrapNone/>
                <wp:docPr id="25" name="Text Box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5640" cy="230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8D06F7" w14:textId="77777777" w:rsidR="00EB10EA" w:rsidRPr="00B3263E" w:rsidRDefault="00736B91" w:rsidP="00B05BA6">
                            <w:pPr>
                              <w:pStyle w:val="Heading4"/>
                              <w:jc w:val="center"/>
                              <w:rPr>
                                <w:rFonts w:ascii="Iskoola Pota" w:hAnsi="Iskoola Pota" w:cs="Iskoola Pota"/>
                                <w:color w:val="auto"/>
                              </w:rPr>
                            </w:pPr>
                            <w:r w:rsidRPr="00B3263E">
                              <w:rPr>
                                <w:rFonts w:ascii="Iskoola Pota" w:hAnsi="Iskoola Pota" w:cs="Iskoola Pota"/>
                                <w:color w:val="auto"/>
                              </w:rPr>
                              <w:t>CONTACT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073822" id="Text Box 403" o:spid="_x0000_s1039" type="#_x0000_t202" style="position:absolute;margin-left:37.5pt;margin-top:655.6pt;width:253.2pt;height:18.1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" filled="f" stroked="f">
                <v:textbox style="mso-fit-shape-to-text:t" inset="0,0,0,0">
                  <w:txbxContent>
                    <w:p w14:paraId="4D8D06F7" w14:textId="77777777" w:rsidR="00EB10EA" w:rsidRPr="00B3263E" w:rsidRDefault="00736B91" w:rsidP="00B05BA6">
                      <w:pPr>
                        <w:pStyle w:val="Heading4"/>
                        <w:jc w:val="center"/>
                        <w:rPr>
                          <w:rFonts w:ascii="Iskoola Pota" w:hAnsi="Iskoola Pota" w:cs="Iskoola Pota"/>
                          <w:color w:val="auto"/>
                        </w:rPr>
                      </w:pPr>
                      <w:r w:rsidRPr="00B3263E">
                        <w:rPr>
                          <w:rFonts w:ascii="Iskoola Pota" w:hAnsi="Iskoola Pota" w:cs="Iskoola Pota"/>
                          <w:color w:val="auto"/>
                        </w:rPr>
                        <w:t>CONTACT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3263E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A367DD9" wp14:editId="09113BE4">
                <wp:simplePos x="0" y="0"/>
                <wp:positionH relativeFrom="page">
                  <wp:posOffset>581025</wp:posOffset>
                </wp:positionH>
                <wp:positionV relativeFrom="page">
                  <wp:posOffset>1485900</wp:posOffset>
                </wp:positionV>
                <wp:extent cx="3233420" cy="7962900"/>
                <wp:effectExtent l="0" t="0" r="5080" b="0"/>
                <wp:wrapNone/>
                <wp:docPr id="29" name="Text Box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3420" cy="796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94C074" w14:textId="17E9DA36" w:rsidR="00176747" w:rsidRPr="00B45489" w:rsidRDefault="00176747" w:rsidP="00CA159E">
                            <w:pPr>
                              <w:pStyle w:val="BodyText"/>
                              <w:jc w:val="both"/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r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  <w:shd w:val="clear" w:color="auto" w:fill="FFFFFF"/>
                              </w:rPr>
                              <w:t xml:space="preserve">Modern libraries have beanbag chairs, short shelves with book covers facing outward, prompting discovery, </w:t>
                            </w:r>
                            <w:r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  <w:t>are family friendly</w:t>
                            </w:r>
                            <w:r w:rsidR="00E64A43"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  <w:shd w:val="clear" w:color="auto" w:fill="FFFFFF"/>
                              </w:rPr>
                              <w:t xml:space="preserve">, and </w:t>
                            </w:r>
                            <w:r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30"/>
                                <w:szCs w:val="30"/>
                              </w:rPr>
                              <w:t>are connected to parks, walking trails, retail space, outdoor decks, and other amenities.</w:t>
                            </w:r>
                          </w:p>
                          <w:p w14:paraId="5E94E365" w14:textId="77777777" w:rsidR="00CA159E" w:rsidRPr="00176747" w:rsidRDefault="00CA159E" w:rsidP="00CA159E">
                            <w:pPr>
                              <w:pStyle w:val="Heading1"/>
                              <w:shd w:val="clear" w:color="auto" w:fill="FFFFFF"/>
                              <w:textAlignment w:val="baseline"/>
                              <w:rPr>
                                <w:rFonts w:ascii="Iskoola Pota" w:hAnsi="Iskoola Pota" w:cs="Iskoola Pota"/>
                                <w:color w:val="002060"/>
                              </w:rPr>
                            </w:pPr>
                            <w:r w:rsidRPr="00176747">
                              <w:rPr>
                                <w:rFonts w:ascii="Iskoola Pota" w:hAnsi="Iskoola Pota" w:cs="Iskoola Pota"/>
                                <w:color w:val="002060"/>
                              </w:rPr>
                              <w:t>Dolly Parton’s Imagination Library</w:t>
                            </w:r>
                            <w:r>
                              <w:rPr>
                                <w:rFonts w:ascii="Iskoola Pota" w:hAnsi="Iskoola Pota" w:cs="Iskoola Pota"/>
                                <w:color w:val="002060"/>
                              </w:rPr>
                              <w:t xml:space="preserve"> (literacy resource)</w:t>
                            </w:r>
                          </w:p>
                          <w:p w14:paraId="406CD081" w14:textId="2987C3B9" w:rsidR="00AC05C4" w:rsidRPr="00B45489" w:rsidRDefault="00CA159E" w:rsidP="00AC05C4">
                            <w:pPr>
                              <w:pStyle w:val="BodyText"/>
                              <w:spacing w:before="240" w:after="0"/>
                              <w:jc w:val="both"/>
                              <w:rPr>
                                <w:rFonts w:ascii="Calisto MT" w:hAnsi="Calisto MT" w:cs="Times New Rom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45489">
                              <w:rPr>
                                <w:rFonts w:ascii="Calisto MT" w:hAnsi="Calisto MT" w:cs="Times New Roman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>Dolly Parton’s Imagination Library is an important book gifting program that mails free, high-quality books to children from birth until they begin school, no matter their family’s income.</w:t>
                            </w:r>
                          </w:p>
                          <w:p w14:paraId="51EDE2E0" w14:textId="77777777" w:rsidR="00AC05C4" w:rsidRDefault="00AC05C4" w:rsidP="00AC05C4">
                            <w:pPr>
                              <w:pStyle w:val="BodyText"/>
                              <w:spacing w:after="0" w:line="240" w:lineRule="auto"/>
                              <w:jc w:val="center"/>
                              <w:rPr>
                                <w:rFonts w:ascii="Iskoola Pota" w:hAnsi="Iskoola Pota" w:cs="Iskoola Pota"/>
                                <w:b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</w:p>
                          <w:p w14:paraId="63A7CEA6" w14:textId="586C6865" w:rsidR="00A36567" w:rsidRPr="00B3263E" w:rsidRDefault="00A36567" w:rsidP="00B3263E">
                            <w:pPr>
                              <w:pStyle w:val="BodyText"/>
                              <w:rPr>
                                <w:rFonts w:ascii="Iskoola Pota" w:hAnsi="Iskoola Pota" w:cs="Iskoola Pota"/>
                                <w:b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B3263E">
                              <w:rPr>
                                <w:rFonts w:ascii="Iskoola Pota" w:hAnsi="Iskoola Pota" w:cs="Iskoola Pota"/>
                                <w:b/>
                                <w:sz w:val="28"/>
                                <w:szCs w:val="28"/>
                                <w:shd w:val="clear" w:color="auto" w:fill="FFFFFF"/>
                              </w:rPr>
                              <w:t>FACTS:</w:t>
                            </w:r>
                          </w:p>
                          <w:p w14:paraId="37AF979A" w14:textId="77777777" w:rsidR="00AA4D5C" w:rsidRPr="00B45489" w:rsidRDefault="002341ED" w:rsidP="00B3263E">
                            <w:pPr>
                              <w:pStyle w:val="BodyText"/>
                              <w:spacing w:line="240" w:lineRule="auto"/>
                              <w:jc w:val="both"/>
                              <w:rPr>
                                <w:rFonts w:ascii="Calisto MT" w:hAnsi="Calisto MT" w:cs="Iskoola Pota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>Local teachers are overburdened with</w:t>
                            </w:r>
                            <w:r w:rsidR="00AA4D5C"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students, subjects</w:t>
                            </w:r>
                            <w:r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, and </w:t>
                            </w:r>
                            <w:r w:rsidR="005E7A57"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>testing;</w:t>
                            </w:r>
                            <w:r w:rsidR="00A36567"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  <w:r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>they cannot lead literacy challenges</w:t>
                            </w:r>
                            <w:r w:rsidR="00AA4D5C"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on the local level by themselves.</w:t>
                            </w:r>
                          </w:p>
                          <w:p w14:paraId="6657B048" w14:textId="162AA2E3" w:rsidR="005E7A57" w:rsidRPr="00B45489" w:rsidRDefault="00846152" w:rsidP="00CA159E">
                            <w:pPr>
                              <w:pStyle w:val="BodyText"/>
                              <w:jc w:val="both"/>
                              <w:rPr>
                                <w:rFonts w:ascii="Calisto MT" w:hAnsi="Calisto MT" w:cs="Iskoola Pota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>Ou</w:t>
                            </w:r>
                            <w:r w:rsidR="00CA159E"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>r</w:t>
                            </w:r>
                            <w:r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  <w:r w:rsidR="00CA159E"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national </w:t>
                            </w:r>
                            <w:r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literacy crisis </w:t>
                            </w:r>
                            <w:r w:rsidR="00CA159E"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demands </w:t>
                            </w:r>
                            <w:r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>all hands-on-deck</w:t>
                            </w:r>
                            <w:r w:rsidR="005E7A57" w:rsidRPr="00B45489">
                              <w:rPr>
                                <w:rFonts w:ascii="Calisto MT" w:hAnsi="Calisto MT" w:cs="Iskoola Pota"/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4D12A2FB" w14:textId="6A8DE569" w:rsidR="0012384A" w:rsidRDefault="0012384A" w:rsidP="00B45489">
                            <w:pPr>
                              <w:pStyle w:val="BodyText"/>
                              <w:spacing w:after="0" w:line="240" w:lineRule="auto"/>
                              <w:jc w:val="center"/>
                              <w:rPr>
                                <w:rFonts w:ascii="Iskoola Pota" w:hAnsi="Iskoola Pota" w:cs="Iskoola Pota"/>
                                <w:color w:val="FF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12384A">
                              <w:rPr>
                                <w:rFonts w:ascii="Iskoola Pota" w:hAnsi="Iskoola Pota" w:cs="Iskoola Pota"/>
                                <w:color w:val="FF0000"/>
                                <w:sz w:val="28"/>
                                <w:szCs w:val="28"/>
                                <w:shd w:val="clear" w:color="auto" w:fill="FFFFFF"/>
                              </w:rPr>
                              <w:t>*   *   *    *   *   *   *   *   *</w:t>
                            </w:r>
                          </w:p>
                          <w:p w14:paraId="1176298F" w14:textId="78783134" w:rsidR="00AC05C4" w:rsidRDefault="00031BE2" w:rsidP="00031BE2">
                            <w:pPr>
                              <w:pStyle w:val="BodyText"/>
                              <w:spacing w:after="0" w:line="240" w:lineRule="auto"/>
                              <w:jc w:val="center"/>
                              <w:rPr>
                                <w:rFonts w:ascii="Iskoola Pota" w:hAnsi="Iskoola Pota" w:cs="Iskoola Pota"/>
                                <w:color w:val="FF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Iskoola Pota" w:hAnsi="Iskoola Pota" w:cs="Iskoola Pota"/>
                                <w:color w:val="FF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The beginning - </w:t>
                            </w:r>
                            <w:r w:rsidR="00AC05C4">
                              <w:rPr>
                                <w:rFonts w:ascii="Iskoola Pota" w:hAnsi="Iskoola Pota" w:cs="Iskoola Pota"/>
                                <w:color w:val="FF0000"/>
                                <w:sz w:val="28"/>
                                <w:szCs w:val="28"/>
                                <w:shd w:val="clear" w:color="auto" w:fill="FFFFFF"/>
                              </w:rPr>
                              <w:t>First formal activit</w:t>
                            </w:r>
                            <w:r>
                              <w:rPr>
                                <w:rFonts w:ascii="Iskoola Pota" w:hAnsi="Iskoola Pota" w:cs="Iskoola Pota"/>
                                <w:color w:val="FF0000"/>
                                <w:sz w:val="28"/>
                                <w:szCs w:val="28"/>
                                <w:shd w:val="clear" w:color="auto" w:fill="FFFFFF"/>
                              </w:rPr>
                              <w:t>y</w:t>
                            </w:r>
                          </w:p>
                          <w:p w14:paraId="5DC6DBD1" w14:textId="77777777" w:rsidR="00AC05C4" w:rsidRPr="00B3263E" w:rsidRDefault="00AC05C4" w:rsidP="00AC05C4">
                            <w:pPr>
                              <w:pStyle w:val="BodyText"/>
                              <w:spacing w:after="0" w:line="240" w:lineRule="auto"/>
                              <w:rPr>
                                <w:rFonts w:ascii="Iskoola Pota" w:hAnsi="Iskoola Pota" w:cs="Iskoola Pota"/>
                                <w:color w:val="FF0000"/>
                                <w:shd w:val="clear" w:color="auto" w:fill="FFFFFF"/>
                              </w:rPr>
                            </w:pPr>
                          </w:p>
                          <w:p w14:paraId="06EEA663" w14:textId="77777777" w:rsidR="00AC05C4" w:rsidRPr="00B45489" w:rsidRDefault="00AC05C4" w:rsidP="00215482">
                            <w:pPr>
                              <w:pStyle w:val="List2"/>
                              <w:numPr>
                                <w:ilvl w:val="0"/>
                                <w:numId w:val="0"/>
                              </w:numPr>
                              <w:spacing w:after="0"/>
                              <w:rPr>
                                <w:rFonts w:ascii="Calisto MT" w:hAnsi="Calisto MT" w:cs="Iskoola Pota"/>
                                <w:b/>
                                <w:sz w:val="36"/>
                                <w:szCs w:val="36"/>
                              </w:rPr>
                            </w:pPr>
                            <w:r w:rsidRPr="00B45489">
                              <w:rPr>
                                <w:rFonts w:ascii="Calisto MT" w:hAnsi="Calisto MT" w:cs="Iskoola Pota"/>
                                <w:b/>
                                <w:sz w:val="36"/>
                                <w:szCs w:val="36"/>
                              </w:rPr>
                              <w:t>Spring Break Reading Fair</w:t>
                            </w:r>
                          </w:p>
                          <w:p w14:paraId="0C71CDB4" w14:textId="77777777" w:rsidR="00AC05C4" w:rsidRPr="00B45489" w:rsidRDefault="00AC05C4" w:rsidP="00215482">
                            <w:pPr>
                              <w:pStyle w:val="List2"/>
                              <w:numPr>
                                <w:ilvl w:val="0"/>
                                <w:numId w:val="0"/>
                              </w:numPr>
                              <w:spacing w:after="0"/>
                              <w:rPr>
                                <w:rFonts w:ascii="Calisto MT" w:hAnsi="Calisto MT" w:cs="Iskoola Pota"/>
                                <w:sz w:val="28"/>
                                <w:szCs w:val="28"/>
                              </w:rPr>
                            </w:pPr>
                            <w:r w:rsidRPr="00B45489">
                              <w:rPr>
                                <w:rFonts w:ascii="Calisto MT" w:hAnsi="Calisto MT" w:cs="Iskoola Pota"/>
                                <w:sz w:val="28"/>
                                <w:szCs w:val="28"/>
                              </w:rPr>
                              <w:t>MARCH 12-17, 2018, 8 A.M. – 4 P.M.</w:t>
                            </w:r>
                          </w:p>
                          <w:p w14:paraId="04ED2C8A" w14:textId="77777777" w:rsidR="00AC05C4" w:rsidRPr="00B45489" w:rsidRDefault="00AC05C4" w:rsidP="00215482">
                            <w:pPr>
                              <w:pStyle w:val="BodyText"/>
                              <w:spacing w:after="0" w:line="240" w:lineRule="auto"/>
                              <w:ind w:right="288"/>
                              <w:rPr>
                                <w:rFonts w:ascii="Calisto MT" w:hAnsi="Calisto MT"/>
                                <w:b/>
                                <w:sz w:val="28"/>
                                <w:szCs w:val="28"/>
                              </w:rPr>
                            </w:pPr>
                            <w:r w:rsidRPr="00B45489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>Pearl St. A.M.E. Church, Robinson Rd.</w:t>
                            </w:r>
                          </w:p>
                          <w:p w14:paraId="19D25BD0" w14:textId="77777777" w:rsidR="00AC05C4" w:rsidRPr="00B45489" w:rsidRDefault="00AC05C4" w:rsidP="00215482">
                            <w:pPr>
                              <w:pStyle w:val="BodyText"/>
                              <w:spacing w:after="0" w:line="240" w:lineRule="auto"/>
                              <w:ind w:left="288" w:right="288"/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</w:pPr>
                            <w:r w:rsidRPr="00B45489">
                              <w:rPr>
                                <w:rFonts w:ascii="Calisto MT" w:hAnsi="Calisto MT"/>
                                <w:b/>
                                <w:sz w:val="28"/>
                                <w:szCs w:val="28"/>
                              </w:rPr>
                              <w:t xml:space="preserve">Pizza &amp; </w:t>
                            </w:r>
                            <w:r w:rsidRPr="00B45489">
                              <w:rPr>
                                <w:rFonts w:ascii="Calisto MT" w:hAnsi="Calisto MT"/>
                                <w:sz w:val="28"/>
                                <w:szCs w:val="28"/>
                              </w:rPr>
                              <w:t>Award Party: Fri. 2–4 P.M.</w:t>
                            </w:r>
                          </w:p>
                          <w:p w14:paraId="62BEAC69" w14:textId="77777777" w:rsidR="00AC05C4" w:rsidRDefault="00AC05C4" w:rsidP="00CF3884">
                            <w:pPr>
                              <w:pStyle w:val="List2"/>
                              <w:numPr>
                                <w:ilvl w:val="0"/>
                                <w:numId w:val="0"/>
                              </w:numPr>
                              <w:spacing w:after="0" w:line="276" w:lineRule="auto"/>
                              <w:rPr>
                                <w:rFonts w:ascii="Iskoola Pota" w:hAnsi="Iskoola Pota" w:cs="Iskoola Pota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1891180E" w14:textId="77777777" w:rsidR="00B3263E" w:rsidRPr="00B3263E" w:rsidRDefault="00B3263E" w:rsidP="00B3263E">
                            <w:pPr>
                              <w:pStyle w:val="BodyText"/>
                              <w:spacing w:after="0" w:line="276" w:lineRule="auto"/>
                              <w:jc w:val="center"/>
                              <w:rPr>
                                <w:rFonts w:ascii="Calisto MT" w:hAnsi="Calisto MT" w:cs="Iskoola Pota"/>
                                <w:b/>
                              </w:rPr>
                            </w:pPr>
                          </w:p>
                          <w:p w14:paraId="76B8C3D3" w14:textId="0392248E" w:rsidR="00B3263E" w:rsidRPr="00177EF8" w:rsidRDefault="00B3263E" w:rsidP="00B3263E">
                            <w:pPr>
                              <w:pStyle w:val="BodyText"/>
                              <w:spacing w:after="0" w:line="276" w:lineRule="auto"/>
                              <w:jc w:val="center"/>
                              <w:rPr>
                                <w:rFonts w:ascii="Calisto MT" w:hAnsi="Calisto MT" w:cs="Iskoola Pota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177EF8">
                              <w:rPr>
                                <w:rFonts w:ascii="Calisto MT" w:hAnsi="Calisto MT" w:cs="Iskoola Pota"/>
                                <w:b/>
                                <w:sz w:val="24"/>
                                <w:szCs w:val="24"/>
                              </w:rPr>
                              <w:t>Email:</w:t>
                            </w:r>
                            <w:r w:rsidRPr="00177EF8">
                              <w:rPr>
                                <w:rFonts w:ascii="Calisto MT" w:hAnsi="Calisto MT" w:cs="Iskoola Pota"/>
                                <w:sz w:val="24"/>
                                <w:szCs w:val="24"/>
                              </w:rPr>
                              <w:t xml:space="preserve"> </w:t>
                            </w:r>
                            <w:hyperlink r:id="rId20" w:history="1">
                              <w:r w:rsidRPr="00177EF8">
                                <w:rPr>
                                  <w:rStyle w:val="Hyperlink"/>
                                  <w:rFonts w:ascii="Calisto MT" w:hAnsi="Calisto MT" w:cs="Iskoola Pota"/>
                                  <w:sz w:val="24"/>
                                  <w:szCs w:val="24"/>
                                  <w:shd w:val="clear" w:color="auto" w:fill="FFFFFF"/>
                                </w:rPr>
                                <w:t>communitylibrary.ms@gmail.com</w:t>
                              </w:r>
                            </w:hyperlink>
                          </w:p>
                          <w:p w14:paraId="293D6F43" w14:textId="77777777" w:rsidR="00B3263E" w:rsidRDefault="00B3263E" w:rsidP="00B3263E">
                            <w:pPr>
                              <w:widowControl w:val="0"/>
                              <w:jc w:val="center"/>
                              <w:rPr>
                                <w:rFonts w:ascii="Calisto MT" w:hAnsi="Calisto MT" w:cs="Iskoola Pota"/>
                                <w:szCs w:val="24"/>
                              </w:rPr>
                            </w:pPr>
                            <w:r w:rsidRPr="00177EF8">
                              <w:rPr>
                                <w:rFonts w:ascii="Calisto MT" w:hAnsi="Calisto MT" w:cs="Iskoola Pota"/>
                                <w:b/>
                                <w:szCs w:val="24"/>
                              </w:rPr>
                              <w:t>Mailing Address:</w:t>
                            </w:r>
                            <w:r w:rsidRPr="00177EF8">
                              <w:rPr>
                                <w:rFonts w:ascii="Calisto MT" w:hAnsi="Calisto MT" w:cs="Iskoola Pota"/>
                                <w:szCs w:val="24"/>
                              </w:rPr>
                              <w:t xml:space="preserve"> 1052 Maria C</w:t>
                            </w:r>
                            <w:r>
                              <w:rPr>
                                <w:rFonts w:ascii="Calisto MT" w:hAnsi="Calisto MT" w:cs="Iskoola Pota"/>
                                <w:szCs w:val="24"/>
                              </w:rPr>
                              <w:t>ourt</w:t>
                            </w:r>
                            <w:r w:rsidRPr="00177EF8">
                              <w:rPr>
                                <w:rFonts w:ascii="Calisto MT" w:hAnsi="Calisto MT" w:cs="Iskoola Pota"/>
                                <w:szCs w:val="24"/>
                              </w:rPr>
                              <w:t xml:space="preserve"> </w:t>
                            </w:r>
                          </w:p>
                          <w:p w14:paraId="34E22FB0" w14:textId="010410B1" w:rsidR="00B3263E" w:rsidRPr="00177EF8" w:rsidRDefault="00543866" w:rsidP="00543866">
                            <w:pPr>
                              <w:widowControl w:val="0"/>
                              <w:rPr>
                                <w:rFonts w:ascii="Calisto MT" w:hAnsi="Calisto MT" w:cs="Iskoola Pota"/>
                                <w:szCs w:val="24"/>
                              </w:rPr>
                            </w:pPr>
                            <w:r>
                              <w:rPr>
                                <w:rFonts w:ascii="Calisto MT" w:hAnsi="Calisto MT" w:cs="Iskoola Pota"/>
                                <w:b/>
                                <w:bCs/>
                                <w:szCs w:val="24"/>
                              </w:rPr>
                              <w:t xml:space="preserve">            </w:t>
                            </w:r>
                            <w:r w:rsidRPr="00543866">
                              <w:rPr>
                                <w:rFonts w:ascii="Calisto MT" w:hAnsi="Calisto MT" w:cs="Iskoola Pota"/>
                                <w:b/>
                                <w:bCs/>
                                <w:szCs w:val="24"/>
                              </w:rPr>
                              <w:t>City/State:</w:t>
                            </w:r>
                            <w:r>
                              <w:rPr>
                                <w:rFonts w:ascii="Calisto MT" w:hAnsi="Calisto MT" w:cs="Iskoola Pota"/>
                                <w:szCs w:val="24"/>
                              </w:rPr>
                              <w:t xml:space="preserve"> </w:t>
                            </w:r>
                            <w:r w:rsidR="00B3263E" w:rsidRPr="00177EF8">
                              <w:rPr>
                                <w:rFonts w:ascii="Calisto MT" w:hAnsi="Calisto MT" w:cs="Iskoola Pota"/>
                                <w:szCs w:val="24"/>
                              </w:rPr>
                              <w:t>Jackson, MS 39204</w:t>
                            </w:r>
                          </w:p>
                          <w:p w14:paraId="644C3E50" w14:textId="77777777" w:rsidR="00B3263E" w:rsidRPr="00177EF8" w:rsidRDefault="00B3263E" w:rsidP="00B3263E">
                            <w:pPr>
                              <w:widowControl w:val="0"/>
                              <w:jc w:val="center"/>
                              <w:rPr>
                                <w:rFonts w:ascii="Calisto MT" w:hAnsi="Calisto MT" w:cs="Iskoola Pota"/>
                                <w:szCs w:val="24"/>
                              </w:rPr>
                            </w:pPr>
                            <w:r w:rsidRPr="00177EF8">
                              <w:rPr>
                                <w:rFonts w:ascii="Calisto MT" w:hAnsi="Calisto MT" w:cs="Iskoola Pota"/>
                                <w:b/>
                                <w:szCs w:val="24"/>
                              </w:rPr>
                              <w:t>Phone:</w:t>
                            </w:r>
                            <w:r w:rsidRPr="00177EF8">
                              <w:rPr>
                                <w:rFonts w:ascii="Calisto MT" w:hAnsi="Calisto MT" w:cs="Iskoola Pota"/>
                                <w:szCs w:val="24"/>
                              </w:rPr>
                              <w:t xml:space="preserve"> 601.372.0229</w:t>
                            </w:r>
                          </w:p>
                          <w:p w14:paraId="5DF50022" w14:textId="77777777" w:rsidR="00A42965" w:rsidRPr="00A36567" w:rsidRDefault="00A42965" w:rsidP="005E7A57">
                            <w:pPr>
                              <w:pStyle w:val="BodyText"/>
                              <w:rPr>
                                <w:rFonts w:ascii="Iskoola Pota" w:hAnsi="Iskoola Pota" w:cs="Iskoola Pot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1B12FCAF" w14:textId="1DD88EC5" w:rsidR="00852988" w:rsidRDefault="00852988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367DD9" id="Text Box 413" o:spid="_x0000_s1040" type="#_x0000_t202" style="position:absolute;margin-left:45.75pt;margin-top:117pt;width:254.6pt;height:627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" filled="f" stroked="f">
                <v:textbox inset="0,0,0,0">
                  <w:txbxContent>
                    <w:p w14:paraId="1694C074" w14:textId="17E9DA36" w:rsidR="00176747" w:rsidRPr="00B45489" w:rsidRDefault="00176747" w:rsidP="00CA159E">
                      <w:pPr>
                        <w:pStyle w:val="BodyText"/>
                        <w:jc w:val="both"/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</w:pPr>
                      <w:r w:rsidRPr="00B45489"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  <w:shd w:val="clear" w:color="auto" w:fill="FFFFFF"/>
                        </w:rPr>
                        <w:t xml:space="preserve">Modern libraries have beanbag chairs, short shelves with book covers facing outward, prompting discovery, </w:t>
                      </w:r>
                      <w:r w:rsidRPr="00B45489"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  <w:t>are family friendly</w:t>
                      </w:r>
                      <w:r w:rsidR="00E64A43" w:rsidRPr="00B45489"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  <w:shd w:val="clear" w:color="auto" w:fill="FFFFFF"/>
                        </w:rPr>
                        <w:t xml:space="preserve">, and </w:t>
                      </w:r>
                      <w:r w:rsidRPr="00B45489">
                        <w:rPr>
                          <w:rFonts w:ascii="Calisto MT" w:hAnsi="Calisto MT" w:cs="Iskoola Pota"/>
                          <w:color w:val="000000" w:themeColor="text1"/>
                          <w:sz w:val="30"/>
                          <w:szCs w:val="30"/>
                        </w:rPr>
                        <w:t>are connected to parks, walking trails, retail space, outdoor decks, and other amenities.</w:t>
                      </w:r>
                    </w:p>
                    <w:p w14:paraId="5E94E365" w14:textId="77777777" w:rsidR="00CA159E" w:rsidRPr="00176747" w:rsidRDefault="00CA159E" w:rsidP="00CA159E">
                      <w:pPr>
                        <w:pStyle w:val="Heading1"/>
                        <w:shd w:val="clear" w:color="auto" w:fill="FFFFFF"/>
                        <w:textAlignment w:val="baseline"/>
                        <w:rPr>
                          <w:rFonts w:ascii="Iskoola Pota" w:hAnsi="Iskoola Pota" w:cs="Iskoola Pota"/>
                          <w:color w:val="002060"/>
                        </w:rPr>
                      </w:pPr>
                      <w:r w:rsidRPr="00176747">
                        <w:rPr>
                          <w:rFonts w:ascii="Iskoola Pota" w:hAnsi="Iskoola Pota" w:cs="Iskoola Pota"/>
                          <w:color w:val="002060"/>
                        </w:rPr>
                        <w:t>Dolly Parton’s Imagination Library</w:t>
                      </w:r>
                      <w:r>
                        <w:rPr>
                          <w:rFonts w:ascii="Iskoola Pota" w:hAnsi="Iskoola Pota" w:cs="Iskoola Pota"/>
                          <w:color w:val="002060"/>
                        </w:rPr>
                        <w:t xml:space="preserve"> (literacy resource)</w:t>
                      </w:r>
                    </w:p>
                    <w:p w14:paraId="406CD081" w14:textId="2987C3B9" w:rsidR="00AC05C4" w:rsidRPr="00B45489" w:rsidRDefault="00CA159E" w:rsidP="00AC05C4">
                      <w:pPr>
                        <w:pStyle w:val="BodyText"/>
                        <w:spacing w:before="240" w:after="0"/>
                        <w:jc w:val="both"/>
                        <w:rPr>
                          <w:rFonts w:ascii="Calisto MT" w:hAnsi="Calisto MT" w:cs="Times New Roman"/>
                          <w:color w:val="000000" w:themeColor="text1"/>
                          <w:sz w:val="28"/>
                          <w:szCs w:val="28"/>
                        </w:rPr>
                      </w:pPr>
                      <w:r w:rsidRPr="00B45489">
                        <w:rPr>
                          <w:rFonts w:ascii="Calisto MT" w:hAnsi="Calisto MT" w:cs="Times New Roman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>Dolly Parton’s Imagination Library is an important book gifting program that mails free, high-quality books to children from birth until they begin school, no matter their family’s income.</w:t>
                      </w:r>
                    </w:p>
                    <w:p w14:paraId="51EDE2E0" w14:textId="77777777" w:rsidR="00AC05C4" w:rsidRDefault="00AC05C4" w:rsidP="00AC05C4">
                      <w:pPr>
                        <w:pStyle w:val="BodyText"/>
                        <w:spacing w:after="0" w:line="240" w:lineRule="auto"/>
                        <w:jc w:val="center"/>
                        <w:rPr>
                          <w:rFonts w:ascii="Iskoola Pota" w:hAnsi="Iskoola Pota" w:cs="Iskoola Pota"/>
                          <w:b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</w:pPr>
                    </w:p>
                    <w:p w14:paraId="63A7CEA6" w14:textId="586C6865" w:rsidR="00A36567" w:rsidRPr="00B3263E" w:rsidRDefault="00A36567" w:rsidP="00B3263E">
                      <w:pPr>
                        <w:pStyle w:val="BodyText"/>
                        <w:rPr>
                          <w:rFonts w:ascii="Iskoola Pota" w:hAnsi="Iskoola Pota" w:cs="Iskoola Pota"/>
                          <w:b/>
                          <w:sz w:val="28"/>
                          <w:szCs w:val="28"/>
                          <w:shd w:val="clear" w:color="auto" w:fill="FFFFFF"/>
                        </w:rPr>
                      </w:pPr>
                      <w:r w:rsidRPr="00B3263E">
                        <w:rPr>
                          <w:rFonts w:ascii="Iskoola Pota" w:hAnsi="Iskoola Pota" w:cs="Iskoola Pota"/>
                          <w:b/>
                          <w:sz w:val="28"/>
                          <w:szCs w:val="28"/>
                          <w:shd w:val="clear" w:color="auto" w:fill="FFFFFF"/>
                        </w:rPr>
                        <w:t>FACTS:</w:t>
                      </w:r>
                    </w:p>
                    <w:p w14:paraId="37AF979A" w14:textId="77777777" w:rsidR="00AA4D5C" w:rsidRPr="00B45489" w:rsidRDefault="002341ED" w:rsidP="00B3263E">
                      <w:pPr>
                        <w:pStyle w:val="BodyText"/>
                        <w:spacing w:line="240" w:lineRule="auto"/>
                        <w:jc w:val="both"/>
                        <w:rPr>
                          <w:rFonts w:ascii="Calisto MT" w:hAnsi="Calisto MT" w:cs="Iskoola Pota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B45489">
                        <w:rPr>
                          <w:rFonts w:ascii="Calisto MT" w:hAnsi="Calisto MT" w:cs="Iskoola Pota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>Local teachers are overburdened with</w:t>
                      </w:r>
                      <w:r w:rsidR="00AA4D5C" w:rsidRPr="00B45489">
                        <w:rPr>
                          <w:rFonts w:ascii="Calisto MT" w:hAnsi="Calisto MT" w:cs="Iskoola Pota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 xml:space="preserve"> students, subjects</w:t>
                      </w:r>
                      <w:r w:rsidRPr="00B45489">
                        <w:rPr>
                          <w:rFonts w:ascii="Calisto MT" w:hAnsi="Calisto MT" w:cs="Iskoola Pota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 xml:space="preserve">, and </w:t>
                      </w:r>
                      <w:r w:rsidR="005E7A57" w:rsidRPr="00B45489">
                        <w:rPr>
                          <w:rFonts w:ascii="Calisto MT" w:hAnsi="Calisto MT" w:cs="Iskoola Pota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>testing;</w:t>
                      </w:r>
                      <w:r w:rsidR="00A36567" w:rsidRPr="00B45489">
                        <w:rPr>
                          <w:rFonts w:ascii="Calisto MT" w:hAnsi="Calisto MT" w:cs="Iskoola Pota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  <w:r w:rsidRPr="00B45489">
                        <w:rPr>
                          <w:rFonts w:ascii="Calisto MT" w:hAnsi="Calisto MT" w:cs="Iskoola Pota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>they cannot lead literacy challenges</w:t>
                      </w:r>
                      <w:r w:rsidR="00AA4D5C" w:rsidRPr="00B45489">
                        <w:rPr>
                          <w:rFonts w:ascii="Calisto MT" w:hAnsi="Calisto MT" w:cs="Iskoola Pota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 xml:space="preserve"> on the local level by themselves.</w:t>
                      </w:r>
                    </w:p>
                    <w:p w14:paraId="6657B048" w14:textId="162AA2E3" w:rsidR="005E7A57" w:rsidRPr="00B45489" w:rsidRDefault="00846152" w:rsidP="00CA159E">
                      <w:pPr>
                        <w:pStyle w:val="BodyText"/>
                        <w:jc w:val="both"/>
                        <w:rPr>
                          <w:rFonts w:ascii="Calisto MT" w:hAnsi="Calisto MT" w:cs="Iskoola Pota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B45489">
                        <w:rPr>
                          <w:rFonts w:ascii="Calisto MT" w:hAnsi="Calisto MT" w:cs="Iskoola Pota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>Ou</w:t>
                      </w:r>
                      <w:r w:rsidR="00CA159E" w:rsidRPr="00B45489">
                        <w:rPr>
                          <w:rFonts w:ascii="Calisto MT" w:hAnsi="Calisto MT" w:cs="Iskoola Pota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>r</w:t>
                      </w:r>
                      <w:r w:rsidRPr="00B45489">
                        <w:rPr>
                          <w:rFonts w:ascii="Calisto MT" w:hAnsi="Calisto MT" w:cs="Iskoola Pota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  <w:r w:rsidR="00CA159E" w:rsidRPr="00B45489">
                        <w:rPr>
                          <w:rFonts w:ascii="Calisto MT" w:hAnsi="Calisto MT" w:cs="Iskoola Pota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 xml:space="preserve">national </w:t>
                      </w:r>
                      <w:r w:rsidRPr="00B45489">
                        <w:rPr>
                          <w:rFonts w:ascii="Calisto MT" w:hAnsi="Calisto MT" w:cs="Iskoola Pota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 xml:space="preserve">literacy crisis </w:t>
                      </w:r>
                      <w:r w:rsidR="00CA159E" w:rsidRPr="00B45489">
                        <w:rPr>
                          <w:rFonts w:ascii="Calisto MT" w:hAnsi="Calisto MT" w:cs="Iskoola Pota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 xml:space="preserve">demands </w:t>
                      </w:r>
                      <w:r w:rsidRPr="00B45489">
                        <w:rPr>
                          <w:rFonts w:ascii="Calisto MT" w:hAnsi="Calisto MT" w:cs="Iskoola Pota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>all hands-on-deck</w:t>
                      </w:r>
                      <w:r w:rsidR="005E7A57" w:rsidRPr="00B45489">
                        <w:rPr>
                          <w:rFonts w:ascii="Calisto MT" w:hAnsi="Calisto MT" w:cs="Iskoola Pota"/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>.</w:t>
                      </w:r>
                    </w:p>
                    <w:p w14:paraId="4D12A2FB" w14:textId="6A8DE569" w:rsidR="0012384A" w:rsidRDefault="0012384A" w:rsidP="00B45489">
                      <w:pPr>
                        <w:pStyle w:val="BodyText"/>
                        <w:spacing w:after="0" w:line="240" w:lineRule="auto"/>
                        <w:jc w:val="center"/>
                        <w:rPr>
                          <w:rFonts w:ascii="Iskoola Pota" w:hAnsi="Iskoola Pota" w:cs="Iskoola Pota"/>
                          <w:color w:val="FF000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12384A">
                        <w:rPr>
                          <w:rFonts w:ascii="Iskoola Pota" w:hAnsi="Iskoola Pota" w:cs="Iskoola Pota"/>
                          <w:color w:val="FF0000"/>
                          <w:sz w:val="28"/>
                          <w:szCs w:val="28"/>
                          <w:shd w:val="clear" w:color="auto" w:fill="FFFFFF"/>
                        </w:rPr>
                        <w:t>*   *   *    *   *   *   *   *   *</w:t>
                      </w:r>
                    </w:p>
                    <w:p w14:paraId="1176298F" w14:textId="78783134" w:rsidR="00AC05C4" w:rsidRDefault="00031BE2" w:rsidP="00031BE2">
                      <w:pPr>
                        <w:pStyle w:val="BodyText"/>
                        <w:spacing w:after="0" w:line="240" w:lineRule="auto"/>
                        <w:jc w:val="center"/>
                        <w:rPr>
                          <w:rFonts w:ascii="Iskoola Pota" w:hAnsi="Iskoola Pota" w:cs="Iskoola Pota"/>
                          <w:color w:val="FF000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Iskoola Pota" w:hAnsi="Iskoola Pota" w:cs="Iskoola Pota"/>
                          <w:color w:val="FF0000"/>
                          <w:sz w:val="28"/>
                          <w:szCs w:val="28"/>
                          <w:shd w:val="clear" w:color="auto" w:fill="FFFFFF"/>
                        </w:rPr>
                        <w:t xml:space="preserve">The beginning - </w:t>
                      </w:r>
                      <w:r w:rsidR="00AC05C4">
                        <w:rPr>
                          <w:rFonts w:ascii="Iskoola Pota" w:hAnsi="Iskoola Pota" w:cs="Iskoola Pota"/>
                          <w:color w:val="FF0000"/>
                          <w:sz w:val="28"/>
                          <w:szCs w:val="28"/>
                          <w:shd w:val="clear" w:color="auto" w:fill="FFFFFF"/>
                        </w:rPr>
                        <w:t>First formal activit</w:t>
                      </w:r>
                      <w:r>
                        <w:rPr>
                          <w:rFonts w:ascii="Iskoola Pota" w:hAnsi="Iskoola Pota" w:cs="Iskoola Pota"/>
                          <w:color w:val="FF0000"/>
                          <w:sz w:val="28"/>
                          <w:szCs w:val="28"/>
                          <w:shd w:val="clear" w:color="auto" w:fill="FFFFFF"/>
                        </w:rPr>
                        <w:t>y</w:t>
                      </w:r>
                    </w:p>
                    <w:p w14:paraId="5DC6DBD1" w14:textId="77777777" w:rsidR="00AC05C4" w:rsidRPr="00B3263E" w:rsidRDefault="00AC05C4" w:rsidP="00AC05C4">
                      <w:pPr>
                        <w:pStyle w:val="BodyText"/>
                        <w:spacing w:after="0" w:line="240" w:lineRule="auto"/>
                        <w:rPr>
                          <w:rFonts w:ascii="Iskoola Pota" w:hAnsi="Iskoola Pota" w:cs="Iskoola Pota"/>
                          <w:color w:val="FF0000"/>
                          <w:shd w:val="clear" w:color="auto" w:fill="FFFFFF"/>
                        </w:rPr>
                      </w:pPr>
                    </w:p>
                    <w:p w14:paraId="06EEA663" w14:textId="77777777" w:rsidR="00AC05C4" w:rsidRPr="00B45489" w:rsidRDefault="00AC05C4" w:rsidP="00215482">
                      <w:pPr>
                        <w:pStyle w:val="List2"/>
                        <w:numPr>
                          <w:ilvl w:val="0"/>
                          <w:numId w:val="0"/>
                        </w:numPr>
                        <w:spacing w:after="0"/>
                        <w:rPr>
                          <w:rFonts w:ascii="Calisto MT" w:hAnsi="Calisto MT" w:cs="Iskoola Pota"/>
                          <w:b/>
                          <w:sz w:val="36"/>
                          <w:szCs w:val="36"/>
                        </w:rPr>
                      </w:pPr>
                      <w:r w:rsidRPr="00B45489">
                        <w:rPr>
                          <w:rFonts w:ascii="Calisto MT" w:hAnsi="Calisto MT" w:cs="Iskoola Pota"/>
                          <w:b/>
                          <w:sz w:val="36"/>
                          <w:szCs w:val="36"/>
                        </w:rPr>
                        <w:t>Spring Break Reading Fair</w:t>
                      </w:r>
                    </w:p>
                    <w:p w14:paraId="0C71CDB4" w14:textId="77777777" w:rsidR="00AC05C4" w:rsidRPr="00B45489" w:rsidRDefault="00AC05C4" w:rsidP="00215482">
                      <w:pPr>
                        <w:pStyle w:val="List2"/>
                        <w:numPr>
                          <w:ilvl w:val="0"/>
                          <w:numId w:val="0"/>
                        </w:numPr>
                        <w:spacing w:after="0"/>
                        <w:rPr>
                          <w:rFonts w:ascii="Calisto MT" w:hAnsi="Calisto MT" w:cs="Iskoola Pota"/>
                          <w:sz w:val="28"/>
                          <w:szCs w:val="28"/>
                        </w:rPr>
                      </w:pPr>
                      <w:r w:rsidRPr="00B45489">
                        <w:rPr>
                          <w:rFonts w:ascii="Calisto MT" w:hAnsi="Calisto MT" w:cs="Iskoola Pota"/>
                          <w:sz w:val="28"/>
                          <w:szCs w:val="28"/>
                        </w:rPr>
                        <w:t>MARCH 12-17, 2018, 8 A.M. – 4 P.M.</w:t>
                      </w:r>
                    </w:p>
                    <w:p w14:paraId="04ED2C8A" w14:textId="77777777" w:rsidR="00AC05C4" w:rsidRPr="00B45489" w:rsidRDefault="00AC05C4" w:rsidP="00215482">
                      <w:pPr>
                        <w:pStyle w:val="BodyText"/>
                        <w:spacing w:after="0" w:line="240" w:lineRule="auto"/>
                        <w:ind w:right="288"/>
                        <w:rPr>
                          <w:rFonts w:ascii="Calisto MT" w:hAnsi="Calisto MT"/>
                          <w:b/>
                          <w:sz w:val="28"/>
                          <w:szCs w:val="28"/>
                        </w:rPr>
                      </w:pPr>
                      <w:r w:rsidRPr="00B45489">
                        <w:rPr>
                          <w:rFonts w:ascii="Calisto MT" w:hAnsi="Calisto MT"/>
                          <w:sz w:val="28"/>
                          <w:szCs w:val="28"/>
                        </w:rPr>
                        <w:t>Pearl St. A.M.E. Church, Robinson Rd.</w:t>
                      </w:r>
                    </w:p>
                    <w:p w14:paraId="19D25BD0" w14:textId="77777777" w:rsidR="00AC05C4" w:rsidRPr="00B45489" w:rsidRDefault="00AC05C4" w:rsidP="00215482">
                      <w:pPr>
                        <w:pStyle w:val="BodyText"/>
                        <w:spacing w:after="0" w:line="240" w:lineRule="auto"/>
                        <w:ind w:left="288" w:right="288"/>
                        <w:rPr>
                          <w:rFonts w:ascii="Calisto MT" w:hAnsi="Calisto MT"/>
                          <w:sz w:val="28"/>
                          <w:szCs w:val="28"/>
                        </w:rPr>
                      </w:pPr>
                      <w:r w:rsidRPr="00B45489">
                        <w:rPr>
                          <w:rFonts w:ascii="Calisto MT" w:hAnsi="Calisto MT"/>
                          <w:b/>
                          <w:sz w:val="28"/>
                          <w:szCs w:val="28"/>
                        </w:rPr>
                        <w:t xml:space="preserve">Pizza &amp; </w:t>
                      </w:r>
                      <w:r w:rsidRPr="00B45489">
                        <w:rPr>
                          <w:rFonts w:ascii="Calisto MT" w:hAnsi="Calisto MT"/>
                          <w:sz w:val="28"/>
                          <w:szCs w:val="28"/>
                        </w:rPr>
                        <w:t>Award Party: Fri. 2–4 P.M.</w:t>
                      </w:r>
                    </w:p>
                    <w:p w14:paraId="62BEAC69" w14:textId="77777777" w:rsidR="00AC05C4" w:rsidRDefault="00AC05C4" w:rsidP="00CF3884">
                      <w:pPr>
                        <w:pStyle w:val="List2"/>
                        <w:numPr>
                          <w:ilvl w:val="0"/>
                          <w:numId w:val="0"/>
                        </w:numPr>
                        <w:spacing w:after="0" w:line="276" w:lineRule="auto"/>
                        <w:rPr>
                          <w:rFonts w:ascii="Iskoola Pota" w:hAnsi="Iskoola Pota" w:cs="Iskoola Pota"/>
                          <w:b/>
                          <w:sz w:val="36"/>
                          <w:szCs w:val="36"/>
                        </w:rPr>
                      </w:pPr>
                    </w:p>
                    <w:p w14:paraId="1891180E" w14:textId="77777777" w:rsidR="00B3263E" w:rsidRPr="00B3263E" w:rsidRDefault="00B3263E" w:rsidP="00B3263E">
                      <w:pPr>
                        <w:pStyle w:val="BodyText"/>
                        <w:spacing w:after="0" w:line="276" w:lineRule="auto"/>
                        <w:jc w:val="center"/>
                        <w:rPr>
                          <w:rFonts w:ascii="Calisto MT" w:hAnsi="Calisto MT" w:cs="Iskoola Pota"/>
                          <w:b/>
                        </w:rPr>
                      </w:pPr>
                    </w:p>
                    <w:p w14:paraId="76B8C3D3" w14:textId="0392248E" w:rsidR="00B3263E" w:rsidRPr="00177EF8" w:rsidRDefault="00B3263E" w:rsidP="00B3263E">
                      <w:pPr>
                        <w:pStyle w:val="BodyText"/>
                        <w:spacing w:after="0" w:line="276" w:lineRule="auto"/>
                        <w:jc w:val="center"/>
                        <w:rPr>
                          <w:rFonts w:ascii="Calisto MT" w:hAnsi="Calisto MT" w:cs="Iskoola Pota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177EF8">
                        <w:rPr>
                          <w:rFonts w:ascii="Calisto MT" w:hAnsi="Calisto MT" w:cs="Iskoola Pota"/>
                          <w:b/>
                          <w:sz w:val="24"/>
                          <w:szCs w:val="24"/>
                        </w:rPr>
                        <w:t>Email:</w:t>
                      </w:r>
                      <w:r w:rsidRPr="00177EF8">
                        <w:rPr>
                          <w:rFonts w:ascii="Calisto MT" w:hAnsi="Calisto MT" w:cs="Iskoola Pota"/>
                          <w:sz w:val="24"/>
                          <w:szCs w:val="24"/>
                        </w:rPr>
                        <w:t xml:space="preserve"> </w:t>
                      </w:r>
                      <w:hyperlink r:id="rId21" w:history="1">
                        <w:r w:rsidRPr="00177EF8">
                          <w:rPr>
                            <w:rStyle w:val="Hyperlink"/>
                            <w:rFonts w:ascii="Calisto MT" w:hAnsi="Calisto MT" w:cs="Iskoola Pota"/>
                            <w:sz w:val="24"/>
                            <w:szCs w:val="24"/>
                            <w:shd w:val="clear" w:color="auto" w:fill="FFFFFF"/>
                          </w:rPr>
                          <w:t>communitylibrary.ms@gmail.com</w:t>
                        </w:r>
                      </w:hyperlink>
                    </w:p>
                    <w:p w14:paraId="293D6F43" w14:textId="77777777" w:rsidR="00B3263E" w:rsidRDefault="00B3263E" w:rsidP="00B3263E">
                      <w:pPr>
                        <w:widowControl w:val="0"/>
                        <w:jc w:val="center"/>
                        <w:rPr>
                          <w:rFonts w:ascii="Calisto MT" w:hAnsi="Calisto MT" w:cs="Iskoola Pota"/>
                          <w:szCs w:val="24"/>
                        </w:rPr>
                      </w:pPr>
                      <w:r w:rsidRPr="00177EF8">
                        <w:rPr>
                          <w:rFonts w:ascii="Calisto MT" w:hAnsi="Calisto MT" w:cs="Iskoola Pota"/>
                          <w:b/>
                          <w:szCs w:val="24"/>
                        </w:rPr>
                        <w:t>Mailing Address:</w:t>
                      </w:r>
                      <w:r w:rsidRPr="00177EF8">
                        <w:rPr>
                          <w:rFonts w:ascii="Calisto MT" w:hAnsi="Calisto MT" w:cs="Iskoola Pota"/>
                          <w:szCs w:val="24"/>
                        </w:rPr>
                        <w:t xml:space="preserve"> 1052 Maria C</w:t>
                      </w:r>
                      <w:r>
                        <w:rPr>
                          <w:rFonts w:ascii="Calisto MT" w:hAnsi="Calisto MT" w:cs="Iskoola Pota"/>
                          <w:szCs w:val="24"/>
                        </w:rPr>
                        <w:t>ourt</w:t>
                      </w:r>
                      <w:r w:rsidRPr="00177EF8">
                        <w:rPr>
                          <w:rFonts w:ascii="Calisto MT" w:hAnsi="Calisto MT" w:cs="Iskoola Pota"/>
                          <w:szCs w:val="24"/>
                        </w:rPr>
                        <w:t xml:space="preserve"> </w:t>
                      </w:r>
                    </w:p>
                    <w:p w14:paraId="34E22FB0" w14:textId="010410B1" w:rsidR="00B3263E" w:rsidRPr="00177EF8" w:rsidRDefault="00543866" w:rsidP="00543866">
                      <w:pPr>
                        <w:widowControl w:val="0"/>
                        <w:rPr>
                          <w:rFonts w:ascii="Calisto MT" w:hAnsi="Calisto MT" w:cs="Iskoola Pota"/>
                          <w:szCs w:val="24"/>
                        </w:rPr>
                      </w:pPr>
                      <w:r>
                        <w:rPr>
                          <w:rFonts w:ascii="Calisto MT" w:hAnsi="Calisto MT" w:cs="Iskoola Pota"/>
                          <w:b/>
                          <w:bCs/>
                          <w:szCs w:val="24"/>
                        </w:rPr>
                        <w:t xml:space="preserve">            </w:t>
                      </w:r>
                      <w:r w:rsidRPr="00543866">
                        <w:rPr>
                          <w:rFonts w:ascii="Calisto MT" w:hAnsi="Calisto MT" w:cs="Iskoola Pota"/>
                          <w:b/>
                          <w:bCs/>
                          <w:szCs w:val="24"/>
                        </w:rPr>
                        <w:t>City/State:</w:t>
                      </w:r>
                      <w:r>
                        <w:rPr>
                          <w:rFonts w:ascii="Calisto MT" w:hAnsi="Calisto MT" w:cs="Iskoola Pota"/>
                          <w:szCs w:val="24"/>
                        </w:rPr>
                        <w:t xml:space="preserve"> </w:t>
                      </w:r>
                      <w:r w:rsidR="00B3263E" w:rsidRPr="00177EF8">
                        <w:rPr>
                          <w:rFonts w:ascii="Calisto MT" w:hAnsi="Calisto MT" w:cs="Iskoola Pota"/>
                          <w:szCs w:val="24"/>
                        </w:rPr>
                        <w:t>Jackson, MS 39204</w:t>
                      </w:r>
                    </w:p>
                    <w:p w14:paraId="644C3E50" w14:textId="77777777" w:rsidR="00B3263E" w:rsidRPr="00177EF8" w:rsidRDefault="00B3263E" w:rsidP="00B3263E">
                      <w:pPr>
                        <w:widowControl w:val="0"/>
                        <w:jc w:val="center"/>
                        <w:rPr>
                          <w:rFonts w:ascii="Calisto MT" w:hAnsi="Calisto MT" w:cs="Iskoola Pota"/>
                          <w:szCs w:val="24"/>
                        </w:rPr>
                      </w:pPr>
                      <w:r w:rsidRPr="00177EF8">
                        <w:rPr>
                          <w:rFonts w:ascii="Calisto MT" w:hAnsi="Calisto MT" w:cs="Iskoola Pota"/>
                          <w:b/>
                          <w:szCs w:val="24"/>
                        </w:rPr>
                        <w:t>Phone:</w:t>
                      </w:r>
                      <w:r w:rsidRPr="00177EF8">
                        <w:rPr>
                          <w:rFonts w:ascii="Calisto MT" w:hAnsi="Calisto MT" w:cs="Iskoola Pota"/>
                          <w:szCs w:val="24"/>
                        </w:rPr>
                        <w:t xml:space="preserve"> 601.372.0229</w:t>
                      </w:r>
                    </w:p>
                    <w:p w14:paraId="5DF50022" w14:textId="77777777" w:rsidR="00A42965" w:rsidRPr="00A36567" w:rsidRDefault="00A42965" w:rsidP="005E7A57">
                      <w:pPr>
                        <w:pStyle w:val="BodyText"/>
                        <w:rPr>
                          <w:rFonts w:ascii="Iskoola Pota" w:hAnsi="Iskoola Pota" w:cs="Iskoola Pota"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1B12FCAF" w14:textId="1DD88EC5" w:rsidR="00852988" w:rsidRDefault="00852988"/>
                  </w:txbxContent>
                </v:textbox>
                <w10:wrap anchorx="page" anchory="page"/>
              </v:shape>
            </w:pict>
          </mc:Fallback>
        </mc:AlternateContent>
      </w:r>
      <w:r w:rsidR="00B3263E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4F64179B" wp14:editId="66607AE2">
                <wp:simplePos x="0" y="0"/>
                <wp:positionH relativeFrom="page">
                  <wp:posOffset>4086225</wp:posOffset>
                </wp:positionH>
                <wp:positionV relativeFrom="page">
                  <wp:posOffset>1171575</wp:posOffset>
                </wp:positionV>
                <wp:extent cx="2886075" cy="2000250"/>
                <wp:effectExtent l="0" t="0" r="9525" b="0"/>
                <wp:wrapNone/>
                <wp:docPr id="20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6075" cy="2000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AE10B6" w14:textId="0076AFF5" w:rsidR="00DC2208" w:rsidRPr="00DC2208" w:rsidRDefault="00F575D8" w:rsidP="00CA159E">
                            <w:pPr>
                              <w:pStyle w:val="BodyText2"/>
                              <w:pBdr>
                                <w:right w:val="single" w:sz="8" w:space="23" w:color="FFFF99"/>
                              </w:pBdr>
                              <w:shd w:val="clear" w:color="auto" w:fill="FFFFFF" w:themeFill="background1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48E9B2" wp14:editId="225C3744">
                                  <wp:extent cx="1560206" cy="1549400"/>
                                  <wp:effectExtent l="0" t="0" r="1905" b="0"/>
                                  <wp:docPr id="50" name="Picture 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Community Library MS logo.jpg"/>
                                          <pic:cNvPicPr/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68075" cy="15572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64179B" id="Text Box 33" o:spid="_x0000_s1041" type="#_x0000_t202" style="position:absolute;margin-left:321.75pt;margin-top:92.25pt;width:227.25pt;height:157.5pt;z-index: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" filled="f" fillcolor="white [3212]" stroked="f">
                <v:textbox inset="0,0,0,0">
                  <w:txbxContent>
                    <w:p w14:paraId="1BAE10B6" w14:textId="0076AFF5" w:rsidR="00DC2208" w:rsidRPr="00DC2208" w:rsidRDefault="00F575D8" w:rsidP="00CA159E">
                      <w:pPr>
                        <w:pStyle w:val="BodyText2"/>
                        <w:pBdr>
                          <w:right w:val="single" w:sz="8" w:space="23" w:color="FFFF99"/>
                        </w:pBdr>
                        <w:shd w:val="clear" w:color="auto" w:fill="FFFFFF" w:themeFill="background1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448E9B2" wp14:editId="225C3744">
                            <wp:extent cx="1560206" cy="1549400"/>
                            <wp:effectExtent l="0" t="0" r="1905" b="0"/>
                            <wp:docPr id="50" name="Picture 5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Community Library MS logo.jpg"/>
                                    <pic:cNvPicPr/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68075" cy="15572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201155E" wp14:editId="52E8D000">
                <wp:simplePos x="0" y="0"/>
                <wp:positionH relativeFrom="column">
                  <wp:posOffset>-632460</wp:posOffset>
                </wp:positionH>
                <wp:positionV relativeFrom="paragraph">
                  <wp:posOffset>377825</wp:posOffset>
                </wp:positionV>
                <wp:extent cx="3147060" cy="336550"/>
                <wp:effectExtent l="0" t="0" r="0" b="0"/>
                <wp:wrapSquare wrapText="bothSides"/>
                <wp:docPr id="24" name="Text Box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7060" cy="336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746C56" w14:textId="77777777" w:rsidR="00176747" w:rsidRPr="0004349B" w:rsidRDefault="00176747" w:rsidP="00176747">
                            <w:pPr>
                              <w:pStyle w:val="Heading1"/>
                              <w:rPr>
                                <w:rFonts w:ascii="Iskoola Pota" w:hAnsi="Iskoola Pota" w:cs="Iskoola Pota"/>
                                <w:color w:val="002060"/>
                              </w:rPr>
                            </w:pPr>
                            <w:r w:rsidRPr="0004349B">
                              <w:rPr>
                                <w:rFonts w:ascii="Iskoola Pota" w:hAnsi="Iskoola Pota" w:cs="Iskoola Pota"/>
                                <w:color w:val="002060"/>
                              </w:rPr>
                              <w:t>Modern libraries</w:t>
                            </w:r>
                          </w:p>
                          <w:p w14:paraId="4A6CF6E8" w14:textId="77777777" w:rsidR="000C2ED6" w:rsidRPr="00176747" w:rsidRDefault="000C2ED6" w:rsidP="0017674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01155E" id="Text Box 452" o:spid="_x0000_s1042" type="#_x0000_t202" style="position:absolute;margin-left:-49.8pt;margin-top:29.75pt;width:247.8pt;height:26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" filled="f" stroked="f">
                <v:textbox>
                  <w:txbxContent>
                    <w:p w14:paraId="61746C56" w14:textId="77777777" w:rsidR="00176747" w:rsidRPr="0004349B" w:rsidRDefault="00176747" w:rsidP="00176747">
                      <w:pPr>
                        <w:pStyle w:val="Heading1"/>
                        <w:rPr>
                          <w:rFonts w:ascii="Iskoola Pota" w:hAnsi="Iskoola Pota" w:cs="Iskoola Pota"/>
                          <w:color w:val="002060"/>
                        </w:rPr>
                      </w:pPr>
                      <w:r w:rsidRPr="0004349B">
                        <w:rPr>
                          <w:rFonts w:ascii="Iskoola Pota" w:hAnsi="Iskoola Pota" w:cs="Iskoola Pota"/>
                          <w:color w:val="002060"/>
                        </w:rPr>
                        <w:t>Modern libraries</w:t>
                      </w:r>
                    </w:p>
                    <w:p w14:paraId="4A6CF6E8" w14:textId="77777777" w:rsidR="000C2ED6" w:rsidRPr="00176747" w:rsidRDefault="000C2ED6" w:rsidP="00176747"/>
                  </w:txbxContent>
                </v:textbox>
                <w10:wrap type="squar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E9D86A7" wp14:editId="1FDB6B8D">
                <wp:simplePos x="0" y="0"/>
                <wp:positionH relativeFrom="page">
                  <wp:posOffset>436245</wp:posOffset>
                </wp:positionH>
                <wp:positionV relativeFrom="page">
                  <wp:posOffset>6889750</wp:posOffset>
                </wp:positionV>
                <wp:extent cx="3497580" cy="379730"/>
                <wp:effectExtent l="0" t="3175" r="0" b="0"/>
                <wp:wrapNone/>
                <wp:docPr id="23" name="Text Box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7580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9CC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F9A088" w14:textId="77777777" w:rsidR="0094155C" w:rsidRPr="005E7A57" w:rsidRDefault="0094155C" w:rsidP="005E7A57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D86A7" id="Text Box 306" o:spid="_x0000_s1043" type="#_x0000_t202" style="position:absolute;margin-left:34.35pt;margin-top:542.5pt;width:275.4pt;height:29.9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" filled="f" fillcolor="#9cf" stroked="f" strokecolor="red">
                <v:textbox inset="0,0,0,0">
                  <w:txbxContent>
                    <w:p w14:paraId="7AF9A088" w14:textId="77777777" w:rsidR="0094155C" w:rsidRPr="005E7A57" w:rsidRDefault="0094155C" w:rsidP="005E7A57"/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4C435D6E" wp14:editId="4105B295">
                <wp:simplePos x="0" y="0"/>
                <wp:positionH relativeFrom="page">
                  <wp:posOffset>685800</wp:posOffset>
                </wp:positionH>
                <wp:positionV relativeFrom="page">
                  <wp:posOffset>522605</wp:posOffset>
                </wp:positionV>
                <wp:extent cx="6286500" cy="302260"/>
                <wp:effectExtent l="0" t="0" r="0" b="3810"/>
                <wp:wrapNone/>
                <wp:docPr id="21" name="Text 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6AB638" w14:textId="50EF48F3" w:rsidR="005B7866" w:rsidRPr="00160AE5" w:rsidRDefault="00AD4BC1" w:rsidP="00AD4BC1">
                            <w:pPr>
                              <w:pStyle w:val="PageTitleNumber"/>
                              <w:jc w:val="center"/>
                              <w:rPr>
                                <w:rFonts w:ascii="Iskoola Pota" w:hAnsi="Iskoola Pota" w:cs="Iskoola Pota"/>
                                <w:b/>
                                <w:color w:val="C00000"/>
                              </w:rPr>
                            </w:pPr>
                            <w:r w:rsidRPr="00160AE5">
                              <w:rPr>
                                <w:rFonts w:ascii="Iskoola Pota" w:hAnsi="Iskoola Pota" w:cs="Iskoola Pota"/>
                                <w:b/>
                                <w:color w:val="C00000"/>
                              </w:rPr>
                              <w:t xml:space="preserve">Community Library </w:t>
                            </w:r>
                            <w:r w:rsidR="008F7C0B">
                              <w:rPr>
                                <w:rFonts w:ascii="Iskoola Pota" w:hAnsi="Iskoola Pota" w:cs="Iskoola Pota"/>
                                <w:b/>
                                <w:color w:val="C00000"/>
                              </w:rPr>
                              <w:t>Mississippi</w:t>
                            </w:r>
                            <w:r w:rsidRPr="00160AE5">
                              <w:rPr>
                                <w:rFonts w:ascii="Iskoola Pota" w:hAnsi="Iskoola Pota" w:cs="Iskoola Pota"/>
                                <w:b/>
                                <w:color w:val="C00000"/>
                              </w:rPr>
                              <w:t xml:space="preserve"> </w:t>
                            </w:r>
                            <w:r w:rsidR="008C7FE0" w:rsidRPr="00160AE5">
                              <w:rPr>
                                <w:rFonts w:ascii="Iskoola Pota" w:hAnsi="Iskoola Pota" w:cs="Iskoola Pota"/>
                                <w:b/>
                                <w:color w:val="C00000"/>
                              </w:rPr>
                              <w:t>Newsletter</w:t>
                            </w:r>
                            <w:r w:rsidR="00297783">
                              <w:rPr>
                                <w:rFonts w:ascii="Iskoola Pota" w:hAnsi="Iskoola Pota" w:cs="Iskoola Pota"/>
                                <w:b/>
                                <w:color w:val="C00000"/>
                              </w:rPr>
                              <w:t xml:space="preserve"> </w:t>
                            </w:r>
                            <w:r w:rsidR="005848F0" w:rsidRPr="00160AE5">
                              <w:rPr>
                                <w:rFonts w:ascii="Iskoola Pota" w:hAnsi="Iskoola Pota" w:cs="Iskoola Pota"/>
                                <w:b/>
                                <w:color w:val="C00000"/>
                              </w:rPr>
                              <w:t>Page 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435D6E" id="Text Box 125" o:spid="_x0000_s1044" type="#_x0000_t202" style="position:absolute;margin-left:54pt;margin-top:41.15pt;width:495pt;height:23.8pt;z-index: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" filled="f" stroked="f">
                <v:textbox inset="0,0,0,0">
                  <w:txbxContent>
                    <w:p w14:paraId="206AB638" w14:textId="50EF48F3" w:rsidR="005B7866" w:rsidRPr="00160AE5" w:rsidRDefault="00AD4BC1" w:rsidP="00AD4BC1">
                      <w:pPr>
                        <w:pStyle w:val="PageTitleNumber"/>
                        <w:jc w:val="center"/>
                        <w:rPr>
                          <w:rFonts w:ascii="Iskoola Pota" w:hAnsi="Iskoola Pota" w:cs="Iskoola Pota"/>
                          <w:b/>
                          <w:color w:val="C00000"/>
                        </w:rPr>
                      </w:pPr>
                      <w:r w:rsidRPr="00160AE5">
                        <w:rPr>
                          <w:rFonts w:ascii="Iskoola Pota" w:hAnsi="Iskoola Pota" w:cs="Iskoola Pota"/>
                          <w:b/>
                          <w:color w:val="C00000"/>
                        </w:rPr>
                        <w:t xml:space="preserve">Community Library </w:t>
                      </w:r>
                      <w:r w:rsidR="008F7C0B">
                        <w:rPr>
                          <w:rFonts w:ascii="Iskoola Pota" w:hAnsi="Iskoola Pota" w:cs="Iskoola Pota"/>
                          <w:b/>
                          <w:color w:val="C00000"/>
                        </w:rPr>
                        <w:t>Mississippi</w:t>
                      </w:r>
                      <w:r w:rsidRPr="00160AE5">
                        <w:rPr>
                          <w:rFonts w:ascii="Iskoola Pota" w:hAnsi="Iskoola Pota" w:cs="Iskoola Pota"/>
                          <w:b/>
                          <w:color w:val="C00000"/>
                        </w:rPr>
                        <w:t xml:space="preserve"> </w:t>
                      </w:r>
                      <w:r w:rsidR="008C7FE0" w:rsidRPr="00160AE5">
                        <w:rPr>
                          <w:rFonts w:ascii="Iskoola Pota" w:hAnsi="Iskoola Pota" w:cs="Iskoola Pota"/>
                          <w:b/>
                          <w:color w:val="C00000"/>
                        </w:rPr>
                        <w:t>Newsletter</w:t>
                      </w:r>
                      <w:r w:rsidR="00297783">
                        <w:rPr>
                          <w:rFonts w:ascii="Iskoola Pota" w:hAnsi="Iskoola Pota" w:cs="Iskoola Pota"/>
                          <w:b/>
                          <w:color w:val="C00000"/>
                        </w:rPr>
                        <w:t xml:space="preserve"> </w:t>
                      </w:r>
                      <w:r w:rsidR="005848F0" w:rsidRPr="00160AE5">
                        <w:rPr>
                          <w:rFonts w:ascii="Iskoola Pota" w:hAnsi="Iskoola Pota" w:cs="Iskoola Pota"/>
                          <w:b/>
                          <w:color w:val="C00000"/>
                        </w:rPr>
                        <w:t>Page 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g">
            <w:drawing>
              <wp:anchor distT="0" distB="0" distL="114300" distR="114300" simplePos="0" relativeHeight="251638784" behindDoc="0" locked="0" layoutInCell="1" allowOverlap="1" wp14:anchorId="4DEA7C8F" wp14:editId="301DDC94">
                <wp:simplePos x="0" y="0"/>
                <wp:positionH relativeFrom="page">
                  <wp:posOffset>342900</wp:posOffset>
                </wp:positionH>
                <wp:positionV relativeFrom="page">
                  <wp:posOffset>459105</wp:posOffset>
                </wp:positionV>
                <wp:extent cx="7086600" cy="9027795"/>
                <wp:effectExtent l="19050" t="11430" r="19050" b="19050"/>
                <wp:wrapNone/>
                <wp:docPr id="17" name="Group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86600" cy="9027795"/>
                          <a:chOff x="540" y="723"/>
                          <a:chExt cx="11160" cy="14217"/>
                        </a:xfrm>
                      </wpg:grpSpPr>
                      <wps:wsp>
                        <wps:cNvPr id="18" name="Rectangle 296"/>
                        <wps:cNvSpPr>
                          <a:spLocks noChangeArrowheads="1"/>
                        </wps:cNvSpPr>
                        <wps:spPr bwMode="auto">
                          <a:xfrm>
                            <a:off x="540" y="1080"/>
                            <a:ext cx="11160" cy="13860"/>
                          </a:xfrm>
                          <a:prstGeom prst="rect">
                            <a:avLst/>
                          </a:prstGeom>
                          <a:noFill/>
                          <a:ln w="22225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1080" y="723"/>
                            <a:ext cx="10080" cy="576"/>
                          </a:xfrm>
                          <a:prstGeom prst="rect">
                            <a:avLst/>
                          </a:prstGeom>
                          <a:solidFill>
                            <a:srgbClr val="7FFFFF"/>
                          </a:solidFill>
                          <a:ln w="22225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EAB83E" id="Group 405" o:spid="_x0000_s1026" style="position:absolute;margin-left:27pt;margin-top:36.15pt;width:558pt;height:710.85pt;z-index:251638784;mso-position-horizontal-relative:page;mso-position-vertical-relative:page" coordorigin="540,723" coordsize="11160,142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">
                <v:rect id="Rectangle 296" o:spid="_x0000_s1027" style="position:absolute;left:540;top:1080;width:11160;height:138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" filled="f" strokecolor="red" strokeweight="1.75pt">
                  <v:textbox inset="0,0,0,0"/>
                </v:rect>
                <v:rect id="Rectangle 123" o:spid="_x0000_s1028" style="position:absolute;left:1080;top:723;width:10080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" fillcolor="#7fffff" strokecolor="red" strokeweight="1.75pt"/>
                <w10:wrap anchorx="page" anchory="page"/>
              </v:group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37B95F54" wp14:editId="3016DE33">
                <wp:simplePos x="0" y="0"/>
                <wp:positionH relativeFrom="page">
                  <wp:posOffset>2540000</wp:posOffset>
                </wp:positionH>
                <wp:positionV relativeFrom="page">
                  <wp:posOffset>1231900</wp:posOffset>
                </wp:positionV>
                <wp:extent cx="91440" cy="91440"/>
                <wp:effectExtent l="0" t="3175" r="0" b="635"/>
                <wp:wrapNone/>
                <wp:docPr id="16" name="Text Box 15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24F1DE" w14:textId="77777777" w:rsidR="005B7866" w:rsidRDefault="005B7866" w:rsidP="00F12F7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B95F54" id="Text Box 152" o:spid="_x0000_s1045" type="#_x0000_t202" style="position:absolute;margin-left:200pt;margin-top:97pt;width:7.2pt;height:7.2pt;z-index:251642880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" filled="f" stroked="f">
                <v:textbox inset="0,0,0,0">
                  <w:txbxContent>
                    <w:p w14:paraId="1624F1DE" w14:textId="77777777" w:rsidR="005B7866" w:rsidRDefault="005B7866" w:rsidP="00F12F72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5D8AEA23" wp14:editId="0F9231EB">
                <wp:simplePos x="0" y="0"/>
                <wp:positionH relativeFrom="page">
                  <wp:posOffset>2552700</wp:posOffset>
                </wp:positionH>
                <wp:positionV relativeFrom="page">
                  <wp:posOffset>4457700</wp:posOffset>
                </wp:positionV>
                <wp:extent cx="91440" cy="91440"/>
                <wp:effectExtent l="0" t="0" r="3810" b="3810"/>
                <wp:wrapNone/>
                <wp:docPr id="15" name="Text Box 15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82EE4C" w14:textId="77777777" w:rsidR="005B7866" w:rsidRDefault="005B7866" w:rsidP="00F12F7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8AEA23" id="Text Box 156" o:spid="_x0000_s1046" type="#_x0000_t202" style="position:absolute;margin-left:201pt;margin-top:351pt;width:7.2pt;height:7.2pt;z-index:251643904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" filled="f" stroked="f">
                <v:textbox inset="0,0,0,0">
                  <w:txbxContent>
                    <w:p w14:paraId="4582EE4C" w14:textId="77777777" w:rsidR="005B7866" w:rsidRDefault="005B7866" w:rsidP="00F12F72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35452BA3" wp14:editId="77A7A41F">
                <wp:simplePos x="0" y="0"/>
                <wp:positionH relativeFrom="page">
                  <wp:posOffset>2552700</wp:posOffset>
                </wp:positionH>
                <wp:positionV relativeFrom="page">
                  <wp:posOffset>7670800</wp:posOffset>
                </wp:positionV>
                <wp:extent cx="91440" cy="91440"/>
                <wp:effectExtent l="0" t="3175" r="3810" b="635"/>
                <wp:wrapNone/>
                <wp:docPr id="14" name="Text Box 16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6BD539" w14:textId="77777777" w:rsidR="005B7866" w:rsidRDefault="005B7866" w:rsidP="00F12F7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452BA3" id="Text Box 160" o:spid="_x0000_s1047" type="#_x0000_t202" style="position:absolute;margin-left:201pt;margin-top:604pt;width:7.2pt;height:7.2pt;z-index:251644928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" filled="f" stroked="f">
                <v:textbox inset="0,0,0,0">
                  <w:txbxContent>
                    <w:p w14:paraId="5B6BD539" w14:textId="77777777" w:rsidR="005B7866" w:rsidRDefault="005B7866" w:rsidP="00F12F72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39A7EDC6" wp14:editId="0A6CA0CC">
                <wp:simplePos x="0" y="0"/>
                <wp:positionH relativeFrom="page">
                  <wp:posOffset>546100</wp:posOffset>
                </wp:positionH>
                <wp:positionV relativeFrom="page">
                  <wp:posOffset>1244600</wp:posOffset>
                </wp:positionV>
                <wp:extent cx="91440" cy="91440"/>
                <wp:effectExtent l="3175" t="0" r="635" b="0"/>
                <wp:wrapNone/>
                <wp:docPr id="13" name="Text Box 16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4DB3A0" w14:textId="77777777" w:rsidR="005B7866" w:rsidRDefault="005B7866" w:rsidP="00F12F7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A7EDC6" id="Text Box 164" o:spid="_x0000_s1048" type="#_x0000_t202" style="position:absolute;margin-left:43pt;margin-top:98pt;width:7.2pt;height:7.2pt;z-index:251645952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" filled="f" stroked="f">
                <v:textbox inset="0,0,0,0">
                  <w:txbxContent>
                    <w:p w14:paraId="714DB3A0" w14:textId="77777777" w:rsidR="005B7866" w:rsidRDefault="005B7866" w:rsidP="00F12F72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7A598B6F" wp14:editId="3BFC1846">
                <wp:simplePos x="0" y="0"/>
                <wp:positionH relativeFrom="page">
                  <wp:posOffset>548640</wp:posOffset>
                </wp:positionH>
                <wp:positionV relativeFrom="page">
                  <wp:posOffset>5727700</wp:posOffset>
                </wp:positionV>
                <wp:extent cx="91440" cy="91440"/>
                <wp:effectExtent l="0" t="3175" r="0" b="635"/>
                <wp:wrapNone/>
                <wp:docPr id="12" name="Text Box 16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DAF91B" w14:textId="77777777" w:rsidR="005B7866" w:rsidRDefault="005B7866" w:rsidP="00F12F7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598B6F" id="Text Box 168" o:spid="_x0000_s1049" type="#_x0000_t202" style="position:absolute;margin-left:43.2pt;margin-top:451pt;width:7.2pt;height:7.2pt;z-index:251646976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" filled="f" stroked="f">
                <v:textbox inset="0,0,0,0">
                  <w:txbxContent>
                    <w:p w14:paraId="55DAF91B" w14:textId="77777777" w:rsidR="005B7866" w:rsidRDefault="005B7866" w:rsidP="00F12F72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58471E9A" wp14:editId="44E58EC0">
                <wp:simplePos x="0" y="0"/>
                <wp:positionH relativeFrom="page">
                  <wp:posOffset>2540000</wp:posOffset>
                </wp:positionH>
                <wp:positionV relativeFrom="page">
                  <wp:posOffset>1051560</wp:posOffset>
                </wp:positionV>
                <wp:extent cx="91440" cy="91440"/>
                <wp:effectExtent l="0" t="3810" r="0" b="0"/>
                <wp:wrapNone/>
                <wp:docPr id="11" name="Text Box 17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73BF31" w14:textId="77777777" w:rsidR="005B7866" w:rsidRDefault="005B7866" w:rsidP="00F12F7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471E9A" id="Text Box 172" o:spid="_x0000_s1050" type="#_x0000_t202" style="position:absolute;margin-left:200pt;margin-top:82.8pt;width:7.2pt;height:7.2pt;z-index:251648000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" filled="f" stroked="f">
                <v:textbox inset="0,0,0,0">
                  <w:txbxContent>
                    <w:p w14:paraId="4C73BF31" w14:textId="77777777" w:rsidR="005B7866" w:rsidRDefault="005B7866" w:rsidP="00F12F72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3B6DEEC2" wp14:editId="5F321050">
                <wp:simplePos x="0" y="0"/>
                <wp:positionH relativeFrom="page">
                  <wp:posOffset>2517140</wp:posOffset>
                </wp:positionH>
                <wp:positionV relativeFrom="page">
                  <wp:posOffset>4051300</wp:posOffset>
                </wp:positionV>
                <wp:extent cx="91440" cy="91440"/>
                <wp:effectExtent l="2540" t="3175" r="1270" b="635"/>
                <wp:wrapNone/>
                <wp:docPr id="9" name="Text Box 17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B94858" w14:textId="77777777" w:rsidR="005B7866" w:rsidRDefault="005B7866" w:rsidP="00F12F7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6DEEC2" id="Text Box 176" o:spid="_x0000_s1051" type="#_x0000_t202" style="position:absolute;margin-left:198.2pt;margin-top:319pt;width:7.2pt;height:7.2pt;z-index:251649024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" filled="f" stroked="f">
                <v:textbox inset="0,0,0,0">
                  <w:txbxContent>
                    <w:p w14:paraId="6CB94858" w14:textId="77777777" w:rsidR="005B7866" w:rsidRDefault="005B7866" w:rsidP="00F12F72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036D6923" wp14:editId="5E27C9F0">
                <wp:simplePos x="0" y="0"/>
                <wp:positionH relativeFrom="page">
                  <wp:posOffset>2527300</wp:posOffset>
                </wp:positionH>
                <wp:positionV relativeFrom="page">
                  <wp:posOffset>6934200</wp:posOffset>
                </wp:positionV>
                <wp:extent cx="91440" cy="91440"/>
                <wp:effectExtent l="3175" t="0" r="635" b="3810"/>
                <wp:wrapNone/>
                <wp:docPr id="8" name="Text Box 18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F47439" w14:textId="77777777" w:rsidR="005B7866" w:rsidRDefault="005B7866" w:rsidP="00F12F7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6D6923" id="Text Box 180" o:spid="_x0000_s1052" type="#_x0000_t202" style="position:absolute;margin-left:199pt;margin-top:546pt;width:7.2pt;height:7.2pt;z-index:251650048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" filled="f" stroked="f">
                <v:textbox inset="0,0,0,0">
                  <w:txbxContent>
                    <w:p w14:paraId="31F47439" w14:textId="77777777" w:rsidR="005B7866" w:rsidRDefault="005B7866" w:rsidP="00F12F72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17672355" wp14:editId="0ACCE951">
                <wp:simplePos x="0" y="0"/>
                <wp:positionH relativeFrom="page">
                  <wp:posOffset>546100</wp:posOffset>
                </wp:positionH>
                <wp:positionV relativeFrom="page">
                  <wp:posOffset>1244600</wp:posOffset>
                </wp:positionV>
                <wp:extent cx="91440" cy="91440"/>
                <wp:effectExtent l="3175" t="0" r="635" b="0"/>
                <wp:wrapNone/>
                <wp:docPr id="7" name="Text Box 18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43D52D" w14:textId="77777777" w:rsidR="005B7866" w:rsidRDefault="005B7866" w:rsidP="00F12F7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672355" id="Text Box 184" o:spid="_x0000_s1053" type="#_x0000_t202" style="position:absolute;margin-left:43pt;margin-top:98pt;width:7.2pt;height:7.2pt;z-index:251651072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" filled="f" stroked="f">
                <v:textbox inset="0,0,0,0">
                  <w:txbxContent>
                    <w:p w14:paraId="5D43D52D" w14:textId="77777777" w:rsidR="005B7866" w:rsidRDefault="005B7866" w:rsidP="00F12F72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AC32F85" wp14:editId="300D9F67">
                <wp:simplePos x="0" y="0"/>
                <wp:positionH relativeFrom="page">
                  <wp:posOffset>535940</wp:posOffset>
                </wp:positionH>
                <wp:positionV relativeFrom="page">
                  <wp:posOffset>5547360</wp:posOffset>
                </wp:positionV>
                <wp:extent cx="91440" cy="91440"/>
                <wp:effectExtent l="2540" t="3810" r="1270" b="0"/>
                <wp:wrapNone/>
                <wp:docPr id="6" name="Text Box 18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4AB553" w14:textId="77777777" w:rsidR="005B7866" w:rsidRDefault="005B7866" w:rsidP="00F12F7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C32F85" id="Text Box 188" o:spid="_x0000_s1054" type="#_x0000_t202" style="position:absolute;margin-left:42.2pt;margin-top:436.8pt;width:7.2pt;height:7.2pt;z-index:251652096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" filled="f" stroked="f">
                <v:textbox inset="0,0,0,0">
                  <w:txbxContent>
                    <w:p w14:paraId="164AB553" w14:textId="77777777" w:rsidR="005B7866" w:rsidRDefault="005B7866" w:rsidP="00F12F72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D02F1A2" wp14:editId="594A0F6D">
                <wp:simplePos x="0" y="0"/>
                <wp:positionH relativeFrom="page">
                  <wp:posOffset>2540000</wp:posOffset>
                </wp:positionH>
                <wp:positionV relativeFrom="page">
                  <wp:posOffset>279400</wp:posOffset>
                </wp:positionV>
                <wp:extent cx="91440" cy="91440"/>
                <wp:effectExtent l="0" t="3175" r="0" b="635"/>
                <wp:wrapNone/>
                <wp:docPr id="5" name="Text Box 22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48E014" w14:textId="77777777" w:rsidR="005B7866" w:rsidRDefault="005B7866" w:rsidP="00F12F7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02F1A2" id="Text Box 220" o:spid="_x0000_s1055" type="#_x0000_t202" style="position:absolute;margin-left:200pt;margin-top:22pt;width:7.2pt;height:7.2pt;z-index:251653120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" filled="f" stroked="f">
                <v:textbox inset="0,0,0,0">
                  <w:txbxContent>
                    <w:p w14:paraId="6248E014" w14:textId="77777777" w:rsidR="005B7866" w:rsidRDefault="005B7866" w:rsidP="00F12F72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4FCB868" wp14:editId="218E9B72">
                <wp:simplePos x="0" y="0"/>
                <wp:positionH relativeFrom="page">
                  <wp:posOffset>2552700</wp:posOffset>
                </wp:positionH>
                <wp:positionV relativeFrom="page">
                  <wp:posOffset>2715260</wp:posOffset>
                </wp:positionV>
                <wp:extent cx="91440" cy="91440"/>
                <wp:effectExtent l="0" t="635" r="3810" b="3175"/>
                <wp:wrapNone/>
                <wp:docPr id="4" name="Text Box 22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073446" w14:textId="77777777" w:rsidR="005B7866" w:rsidRDefault="005B7866" w:rsidP="00F12F7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FCB868" id="Text Box 224" o:spid="_x0000_s1056" type="#_x0000_t202" style="position:absolute;margin-left:201pt;margin-top:213.8pt;width:7.2pt;height:7.2pt;z-index:251654144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" filled="f" stroked="f">
                <v:textbox inset="0,0,0,0">
                  <w:txbxContent>
                    <w:p w14:paraId="68073446" w14:textId="77777777" w:rsidR="005B7866" w:rsidRDefault="005B7866" w:rsidP="00F12F72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5D8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E3B3E7A" wp14:editId="261B8B41">
                <wp:simplePos x="0" y="0"/>
                <wp:positionH relativeFrom="page">
                  <wp:posOffset>2565400</wp:posOffset>
                </wp:positionH>
                <wp:positionV relativeFrom="page">
                  <wp:posOffset>4597400</wp:posOffset>
                </wp:positionV>
                <wp:extent cx="91440" cy="91440"/>
                <wp:effectExtent l="3175" t="0" r="635" b="0"/>
                <wp:wrapNone/>
                <wp:docPr id="3" name="Text Box 22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5C22A9" w14:textId="77777777" w:rsidR="005B7866" w:rsidRDefault="005B7866" w:rsidP="00F12F7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3B3E7A" id="Text Box 228" o:spid="_x0000_s1057" type="#_x0000_t202" style="position:absolute;margin-left:202pt;margin-top:362pt;width:7.2pt;height:7.2pt;z-index:251655168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" filled="f" stroked="f">
                <v:textbox inset="0,0,0,0">
                  <w:txbxContent>
                    <w:p w14:paraId="365C22A9" w14:textId="77777777" w:rsidR="005B7866" w:rsidRDefault="005B7866" w:rsidP="00F12F72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215570" w:rsidSect="007041E4">
      <w:pgSz w:w="12240" w:h="15840"/>
      <w:pgMar w:top="1080" w:right="1800" w:bottom="900" w:left="18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6BA92B" w14:textId="77777777" w:rsidR="003E5E75" w:rsidRDefault="003E5E75" w:rsidP="00FB5033">
      <w:r>
        <w:separator/>
      </w:r>
    </w:p>
  </w:endnote>
  <w:endnote w:type="continuationSeparator" w:id="0">
    <w:p w14:paraId="74EC1A70" w14:textId="77777777" w:rsidR="003E5E75" w:rsidRDefault="003E5E75" w:rsidP="00FB5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lbertus M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5654F8" w14:textId="77777777" w:rsidR="003E5E75" w:rsidRDefault="003E5E75" w:rsidP="00FB5033">
      <w:r>
        <w:separator/>
      </w:r>
    </w:p>
  </w:footnote>
  <w:footnote w:type="continuationSeparator" w:id="0">
    <w:p w14:paraId="55672065" w14:textId="77777777" w:rsidR="003E5E75" w:rsidRDefault="003E5E75" w:rsidP="00FB50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w14:anchorId="73FB53C0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3" type="#_x0000_t75" style="width:10.9pt;height:10.9pt" o:bullet="t">
        <v:imagedata r:id="rId1" o:title="BD14691_"/>
      </v:shape>
    </w:pict>
  </w:numPicBullet>
  <w:abstractNum w:abstractNumId="0" w15:restartNumberingAfterBreak="0">
    <w:nsid w:val="FFFFFF7C"/>
    <w:multiLevelType w:val="singleLevel"/>
    <w:tmpl w:val="6112645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29059C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A42940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0749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384414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622B82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9D612C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E30F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8C475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3C410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2DC0A47"/>
    <w:multiLevelType w:val="hybridMultilevel"/>
    <w:tmpl w:val="F8687002"/>
    <w:lvl w:ilvl="0" w:tplc="E6A0404C">
      <w:start w:val="1"/>
      <w:numFmt w:val="decimal"/>
      <w:pStyle w:val="List2"/>
      <w:lvlText w:val="%1."/>
      <w:lvlJc w:val="left"/>
      <w:pPr>
        <w:tabs>
          <w:tab w:val="num" w:pos="792"/>
        </w:tabs>
        <w:ind w:left="792" w:hanging="360"/>
      </w:pPr>
      <w:rPr>
        <w:rFonts w:ascii="Comic Sans MS" w:hAnsi="Comic Sans MS" w:hint="default"/>
        <w:b/>
        <w:i w:val="0"/>
        <w:color w:val="3366FF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81B44E6"/>
    <w:multiLevelType w:val="hybridMultilevel"/>
    <w:tmpl w:val="F79CDA3A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 w15:restartNumberingAfterBreak="0">
    <w:nsid w:val="31071756"/>
    <w:multiLevelType w:val="hybridMultilevel"/>
    <w:tmpl w:val="F1700A50"/>
    <w:lvl w:ilvl="0" w:tplc="1076BBD2">
      <w:numFmt w:val="bullet"/>
      <w:lvlText w:val=""/>
      <w:lvlJc w:val="left"/>
      <w:pPr>
        <w:ind w:left="720" w:hanging="360"/>
      </w:pPr>
      <w:rPr>
        <w:rFonts w:ascii="Symbol" w:eastAsia="Times New Roman" w:hAnsi="Symbol" w:cs="Iskoola Pot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A765EB"/>
    <w:multiLevelType w:val="hybridMultilevel"/>
    <w:tmpl w:val="8F52A894"/>
    <w:lvl w:ilvl="0" w:tplc="661CD0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A64796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56815F38"/>
    <w:multiLevelType w:val="hybridMultilevel"/>
    <w:tmpl w:val="7100AFB4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6" w15:restartNumberingAfterBreak="0">
    <w:nsid w:val="5F755029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78D73268"/>
    <w:multiLevelType w:val="hybridMultilevel"/>
    <w:tmpl w:val="3D8A40A8"/>
    <w:lvl w:ilvl="0" w:tplc="2576A4AE">
      <w:start w:val="1"/>
      <w:numFmt w:val="bullet"/>
      <w:pStyle w:val="List"/>
      <w:lvlText w:val=""/>
      <w:lvlJc w:val="left"/>
      <w:pPr>
        <w:tabs>
          <w:tab w:val="num" w:pos="720"/>
        </w:tabs>
        <w:ind w:left="720" w:hanging="288"/>
      </w:pPr>
      <w:rPr>
        <w:rFonts w:ascii="Symbol" w:hAnsi="Symbol" w:hint="default"/>
        <w:color w:val="3366FF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7"/>
  </w:num>
  <w:num w:numId="12">
    <w:abstractNumId w:val="10"/>
  </w:num>
  <w:num w:numId="13">
    <w:abstractNumId w:val="16"/>
  </w:num>
  <w:num w:numId="14">
    <w:abstractNumId w:val="14"/>
  </w:num>
  <w:num w:numId="15">
    <w:abstractNumId w:val="13"/>
  </w:num>
  <w:num w:numId="16">
    <w:abstractNumId w:val="12"/>
  </w:num>
  <w:num w:numId="17">
    <w:abstractNumId w:val="11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5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doNotHyphenateCaps/>
  <w:drawingGridHorizontalSpacing w:val="187"/>
  <w:drawingGridVerticalSpacing w:val="187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868"/>
    <w:rsid w:val="0003085A"/>
    <w:rsid w:val="00031BE2"/>
    <w:rsid w:val="000430D6"/>
    <w:rsid w:val="0004349B"/>
    <w:rsid w:val="000877A4"/>
    <w:rsid w:val="000C2ED6"/>
    <w:rsid w:val="000D5D3D"/>
    <w:rsid w:val="000E32BD"/>
    <w:rsid w:val="000F5A12"/>
    <w:rsid w:val="000F6884"/>
    <w:rsid w:val="001011D0"/>
    <w:rsid w:val="0012384A"/>
    <w:rsid w:val="0013451B"/>
    <w:rsid w:val="00144343"/>
    <w:rsid w:val="0014699E"/>
    <w:rsid w:val="00160AE5"/>
    <w:rsid w:val="00164D3F"/>
    <w:rsid w:val="00174117"/>
    <w:rsid w:val="00174844"/>
    <w:rsid w:val="00176747"/>
    <w:rsid w:val="00177EF8"/>
    <w:rsid w:val="001844BF"/>
    <w:rsid w:val="00184C67"/>
    <w:rsid w:val="00187C42"/>
    <w:rsid w:val="00190D60"/>
    <w:rsid w:val="00190E5E"/>
    <w:rsid w:val="00194765"/>
    <w:rsid w:val="001B32F2"/>
    <w:rsid w:val="001E5185"/>
    <w:rsid w:val="001F5E64"/>
    <w:rsid w:val="00213DB3"/>
    <w:rsid w:val="00215482"/>
    <w:rsid w:val="00215570"/>
    <w:rsid w:val="00222136"/>
    <w:rsid w:val="00233F3F"/>
    <w:rsid w:val="002341ED"/>
    <w:rsid w:val="00236358"/>
    <w:rsid w:val="00236FD0"/>
    <w:rsid w:val="00282C9F"/>
    <w:rsid w:val="00284F12"/>
    <w:rsid w:val="00297783"/>
    <w:rsid w:val="002B1E02"/>
    <w:rsid w:val="002C08BC"/>
    <w:rsid w:val="002C35F7"/>
    <w:rsid w:val="002D2D8A"/>
    <w:rsid w:val="002E7EDF"/>
    <w:rsid w:val="002F0AEB"/>
    <w:rsid w:val="0033356B"/>
    <w:rsid w:val="00350640"/>
    <w:rsid w:val="003743CF"/>
    <w:rsid w:val="003763D1"/>
    <w:rsid w:val="00380B5D"/>
    <w:rsid w:val="00380C9F"/>
    <w:rsid w:val="00394ED5"/>
    <w:rsid w:val="003A1629"/>
    <w:rsid w:val="003A44AF"/>
    <w:rsid w:val="003B7587"/>
    <w:rsid w:val="003C1C93"/>
    <w:rsid w:val="003C2170"/>
    <w:rsid w:val="003E0B50"/>
    <w:rsid w:val="003E5E75"/>
    <w:rsid w:val="004203BE"/>
    <w:rsid w:val="004476F5"/>
    <w:rsid w:val="00453D3E"/>
    <w:rsid w:val="00456E19"/>
    <w:rsid w:val="004629DF"/>
    <w:rsid w:val="0048007A"/>
    <w:rsid w:val="00486B5D"/>
    <w:rsid w:val="004A2D73"/>
    <w:rsid w:val="004B2483"/>
    <w:rsid w:val="004B2E97"/>
    <w:rsid w:val="004C1FC0"/>
    <w:rsid w:val="004C6C4B"/>
    <w:rsid w:val="004C787F"/>
    <w:rsid w:val="00516F08"/>
    <w:rsid w:val="00523ABD"/>
    <w:rsid w:val="00524BBD"/>
    <w:rsid w:val="00530AF1"/>
    <w:rsid w:val="00537455"/>
    <w:rsid w:val="00543866"/>
    <w:rsid w:val="005506E3"/>
    <w:rsid w:val="005577F7"/>
    <w:rsid w:val="005848F0"/>
    <w:rsid w:val="00593D63"/>
    <w:rsid w:val="0059690B"/>
    <w:rsid w:val="005B4F56"/>
    <w:rsid w:val="005B7866"/>
    <w:rsid w:val="005E7A57"/>
    <w:rsid w:val="005F5697"/>
    <w:rsid w:val="00605769"/>
    <w:rsid w:val="00605813"/>
    <w:rsid w:val="006452B3"/>
    <w:rsid w:val="00647FE7"/>
    <w:rsid w:val="00651F9C"/>
    <w:rsid w:val="00673721"/>
    <w:rsid w:val="00681C27"/>
    <w:rsid w:val="00685F8D"/>
    <w:rsid w:val="006A65B0"/>
    <w:rsid w:val="006B2CFC"/>
    <w:rsid w:val="006D64B2"/>
    <w:rsid w:val="006E29F9"/>
    <w:rsid w:val="006F69EC"/>
    <w:rsid w:val="00701254"/>
    <w:rsid w:val="007041E4"/>
    <w:rsid w:val="0070786F"/>
    <w:rsid w:val="00713F30"/>
    <w:rsid w:val="00730D8F"/>
    <w:rsid w:val="00733748"/>
    <w:rsid w:val="00736B91"/>
    <w:rsid w:val="00742189"/>
    <w:rsid w:val="00754090"/>
    <w:rsid w:val="00782EB2"/>
    <w:rsid w:val="00793D8F"/>
    <w:rsid w:val="007951CF"/>
    <w:rsid w:val="007A4C2C"/>
    <w:rsid w:val="007A6666"/>
    <w:rsid w:val="007B2BC2"/>
    <w:rsid w:val="007B3172"/>
    <w:rsid w:val="007D138D"/>
    <w:rsid w:val="007D7F35"/>
    <w:rsid w:val="007F360F"/>
    <w:rsid w:val="007F36C5"/>
    <w:rsid w:val="007F3FA8"/>
    <w:rsid w:val="008042A1"/>
    <w:rsid w:val="00805DBA"/>
    <w:rsid w:val="00833C03"/>
    <w:rsid w:val="00835E85"/>
    <w:rsid w:val="00837D57"/>
    <w:rsid w:val="00841065"/>
    <w:rsid w:val="0084273F"/>
    <w:rsid w:val="00842F27"/>
    <w:rsid w:val="00846152"/>
    <w:rsid w:val="00851A42"/>
    <w:rsid w:val="00852988"/>
    <w:rsid w:val="00880EB0"/>
    <w:rsid w:val="00892B10"/>
    <w:rsid w:val="008A0005"/>
    <w:rsid w:val="008B536F"/>
    <w:rsid w:val="008C7FE0"/>
    <w:rsid w:val="008D21C3"/>
    <w:rsid w:val="008D5A62"/>
    <w:rsid w:val="008D5F5C"/>
    <w:rsid w:val="008E02B2"/>
    <w:rsid w:val="008E75A6"/>
    <w:rsid w:val="008F66E7"/>
    <w:rsid w:val="008F7C0B"/>
    <w:rsid w:val="0091225B"/>
    <w:rsid w:val="00925343"/>
    <w:rsid w:val="00940F18"/>
    <w:rsid w:val="0094155C"/>
    <w:rsid w:val="009429B8"/>
    <w:rsid w:val="00944813"/>
    <w:rsid w:val="00962AF1"/>
    <w:rsid w:val="00967D56"/>
    <w:rsid w:val="00983828"/>
    <w:rsid w:val="009916DB"/>
    <w:rsid w:val="009A266F"/>
    <w:rsid w:val="009B6E53"/>
    <w:rsid w:val="009C438E"/>
    <w:rsid w:val="009E08FE"/>
    <w:rsid w:val="009E4798"/>
    <w:rsid w:val="009F08D6"/>
    <w:rsid w:val="009F2C50"/>
    <w:rsid w:val="00A01F2D"/>
    <w:rsid w:val="00A3453A"/>
    <w:rsid w:val="00A36567"/>
    <w:rsid w:val="00A42965"/>
    <w:rsid w:val="00A70868"/>
    <w:rsid w:val="00A72C57"/>
    <w:rsid w:val="00A81010"/>
    <w:rsid w:val="00A842F7"/>
    <w:rsid w:val="00A843A1"/>
    <w:rsid w:val="00A85DD7"/>
    <w:rsid w:val="00A9094F"/>
    <w:rsid w:val="00A92362"/>
    <w:rsid w:val="00AA15E6"/>
    <w:rsid w:val="00AA4D5C"/>
    <w:rsid w:val="00AC05C4"/>
    <w:rsid w:val="00AC3FF1"/>
    <w:rsid w:val="00AD148A"/>
    <w:rsid w:val="00AD4BC1"/>
    <w:rsid w:val="00AE5663"/>
    <w:rsid w:val="00B00C94"/>
    <w:rsid w:val="00B05BA6"/>
    <w:rsid w:val="00B3263E"/>
    <w:rsid w:val="00B449D0"/>
    <w:rsid w:val="00B45489"/>
    <w:rsid w:val="00B55990"/>
    <w:rsid w:val="00B62ACF"/>
    <w:rsid w:val="00B71E36"/>
    <w:rsid w:val="00B87FC2"/>
    <w:rsid w:val="00B93B64"/>
    <w:rsid w:val="00BA396A"/>
    <w:rsid w:val="00BA59E0"/>
    <w:rsid w:val="00BA7E32"/>
    <w:rsid w:val="00BB4537"/>
    <w:rsid w:val="00BB757B"/>
    <w:rsid w:val="00BD1DAC"/>
    <w:rsid w:val="00C02C5A"/>
    <w:rsid w:val="00C1656B"/>
    <w:rsid w:val="00C224A5"/>
    <w:rsid w:val="00C26529"/>
    <w:rsid w:val="00C446BE"/>
    <w:rsid w:val="00C54BC7"/>
    <w:rsid w:val="00C55100"/>
    <w:rsid w:val="00C55FAA"/>
    <w:rsid w:val="00C566D9"/>
    <w:rsid w:val="00C80EC0"/>
    <w:rsid w:val="00C8232F"/>
    <w:rsid w:val="00C83579"/>
    <w:rsid w:val="00C92BD9"/>
    <w:rsid w:val="00CA159E"/>
    <w:rsid w:val="00CB0B1A"/>
    <w:rsid w:val="00CB4454"/>
    <w:rsid w:val="00CC3F51"/>
    <w:rsid w:val="00CD4651"/>
    <w:rsid w:val="00CE470C"/>
    <w:rsid w:val="00CE6A69"/>
    <w:rsid w:val="00CE7A71"/>
    <w:rsid w:val="00CF17E1"/>
    <w:rsid w:val="00CF3884"/>
    <w:rsid w:val="00D026D5"/>
    <w:rsid w:val="00D05582"/>
    <w:rsid w:val="00D12DA3"/>
    <w:rsid w:val="00D33014"/>
    <w:rsid w:val="00D3519B"/>
    <w:rsid w:val="00D431BD"/>
    <w:rsid w:val="00D502D3"/>
    <w:rsid w:val="00D53217"/>
    <w:rsid w:val="00D9356A"/>
    <w:rsid w:val="00D93F4F"/>
    <w:rsid w:val="00DC2208"/>
    <w:rsid w:val="00DC3268"/>
    <w:rsid w:val="00DD4680"/>
    <w:rsid w:val="00DE68B8"/>
    <w:rsid w:val="00DF3CC2"/>
    <w:rsid w:val="00DF71FF"/>
    <w:rsid w:val="00E247EF"/>
    <w:rsid w:val="00E57B7E"/>
    <w:rsid w:val="00E64A43"/>
    <w:rsid w:val="00E76CCF"/>
    <w:rsid w:val="00E97DCF"/>
    <w:rsid w:val="00EA1D1B"/>
    <w:rsid w:val="00EA57E3"/>
    <w:rsid w:val="00EB10EA"/>
    <w:rsid w:val="00EC3FEA"/>
    <w:rsid w:val="00EF1BE8"/>
    <w:rsid w:val="00F04B7B"/>
    <w:rsid w:val="00F12F72"/>
    <w:rsid w:val="00F340E7"/>
    <w:rsid w:val="00F36E14"/>
    <w:rsid w:val="00F46A00"/>
    <w:rsid w:val="00F55C93"/>
    <w:rsid w:val="00F575C2"/>
    <w:rsid w:val="00F575D8"/>
    <w:rsid w:val="00F6665B"/>
    <w:rsid w:val="00F7747A"/>
    <w:rsid w:val="00FC3BB9"/>
    <w:rsid w:val="00FD6544"/>
    <w:rsid w:val="00FE4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yle="mso-position-horizontal-relative:page;mso-position-vertical-relative:page" fill="f" fillcolor="white" stroke="f">
      <v:fill color="white" on="f"/>
      <v:stroke on="f"/>
      <v:textbox inset="0,0,0,0"/>
      <o:colormru v:ext="edit" colors="#9fc,#b00000,#fff6db,#6f7fc8,#98a3d7,#dedede,#9c9,#c00"/>
    </o:shapedefaults>
    <o:shapelayout v:ext="edit">
      <o:idmap v:ext="edit" data="1"/>
    </o:shapelayout>
  </w:shapeDefaults>
  <w:decimalSymbol w:val="."/>
  <w:listSeparator w:val=","/>
  <w14:docId w14:val="54383AD0"/>
  <w15:docId w15:val="{37B6798B-1689-4040-882D-567123690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94F"/>
    <w:rPr>
      <w:rFonts w:ascii="Trebuchet MS" w:eastAsia="Times New Roman" w:hAnsi="Trebuchet MS"/>
      <w:sz w:val="24"/>
    </w:rPr>
  </w:style>
  <w:style w:type="paragraph" w:styleId="Heading1">
    <w:name w:val="heading 1"/>
    <w:basedOn w:val="Normal"/>
    <w:next w:val="Normal"/>
    <w:qFormat/>
    <w:rsid w:val="00BA396A"/>
    <w:pPr>
      <w:keepNext/>
      <w:outlineLvl w:val="0"/>
    </w:pPr>
    <w:rPr>
      <w:rFonts w:ascii="Comic Sans MS" w:hAnsi="Comic Sans MS" w:cs="Arial"/>
      <w:b/>
      <w:color w:val="3366FF"/>
      <w:sz w:val="36"/>
      <w:szCs w:val="36"/>
    </w:rPr>
  </w:style>
  <w:style w:type="paragraph" w:styleId="Heading2">
    <w:name w:val="heading 2"/>
    <w:basedOn w:val="Normal"/>
    <w:next w:val="Normal"/>
    <w:qFormat/>
    <w:rsid w:val="00A3453A"/>
    <w:pPr>
      <w:keepNext/>
      <w:outlineLvl w:val="1"/>
    </w:pPr>
    <w:rPr>
      <w:rFonts w:ascii="Comic Sans MS" w:hAnsi="Comic Sans MS" w:cs="Arial"/>
      <w:b/>
      <w:color w:val="3366FF"/>
      <w:sz w:val="28"/>
      <w:szCs w:val="28"/>
    </w:rPr>
  </w:style>
  <w:style w:type="paragraph" w:styleId="Heading3">
    <w:name w:val="heading 3"/>
    <w:basedOn w:val="Normal"/>
    <w:next w:val="Normal"/>
    <w:qFormat/>
    <w:rsid w:val="00A3453A"/>
    <w:pPr>
      <w:spacing w:before="120"/>
      <w:jc w:val="right"/>
      <w:outlineLvl w:val="2"/>
    </w:pPr>
    <w:rPr>
      <w:rFonts w:ascii="Arial" w:hAnsi="Arial" w:cs="Arial"/>
      <w:b/>
      <w:color w:val="3366FF"/>
    </w:rPr>
  </w:style>
  <w:style w:type="paragraph" w:styleId="Heading4">
    <w:name w:val="heading 4"/>
    <w:basedOn w:val="Normal"/>
    <w:next w:val="Normal"/>
    <w:qFormat/>
    <w:rsid w:val="00F575C2"/>
    <w:pPr>
      <w:outlineLvl w:val="3"/>
    </w:pPr>
    <w:rPr>
      <w:rFonts w:ascii="Comic Sans MS" w:hAnsi="Comic Sans MS" w:cs="Arial"/>
      <w:b/>
      <w:color w:val="FF0000"/>
      <w:spacing w:val="10"/>
      <w:sz w:val="32"/>
      <w:szCs w:val="32"/>
    </w:rPr>
  </w:style>
  <w:style w:type="paragraph" w:styleId="Heading5">
    <w:name w:val="heading 5"/>
    <w:basedOn w:val="Normal"/>
    <w:next w:val="Normal"/>
    <w:qFormat/>
    <w:rsid w:val="0033356B"/>
    <w:pPr>
      <w:jc w:val="right"/>
      <w:outlineLvl w:val="4"/>
    </w:pPr>
    <w:rPr>
      <w:rFonts w:ascii="Arial" w:hAnsi="Arial" w:cs="Arial"/>
      <w:b/>
      <w:color w:val="FFF3D3"/>
      <w:sz w:val="28"/>
    </w:rPr>
  </w:style>
  <w:style w:type="paragraph" w:styleId="Heading6">
    <w:name w:val="heading 6"/>
    <w:next w:val="Normal"/>
    <w:qFormat/>
    <w:rsid w:val="008B536F"/>
    <w:pPr>
      <w:outlineLvl w:val="5"/>
    </w:pPr>
    <w:rPr>
      <w:rFonts w:ascii="Arial" w:eastAsia="Times New Roman" w:hAnsi="Arial" w:cs="Arial"/>
      <w:b/>
      <w:color w:val="CC0000"/>
      <w:sz w:val="18"/>
    </w:rPr>
  </w:style>
  <w:style w:type="paragraph" w:styleId="Heading9">
    <w:name w:val="heading 9"/>
    <w:next w:val="Normal"/>
    <w:qFormat/>
    <w:rsid w:val="008B536F"/>
    <w:pPr>
      <w:outlineLvl w:val="8"/>
    </w:pPr>
    <w:rPr>
      <w:rFonts w:ascii="Arial" w:eastAsia="Times New Roman" w:hAnsi="Arial" w:cs="Arial"/>
      <w:b/>
      <w:color w:val="CC0000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">
    <w:name w:val="List"/>
    <w:basedOn w:val="Normal"/>
    <w:rsid w:val="00A3453A"/>
    <w:pPr>
      <w:numPr>
        <w:numId w:val="11"/>
      </w:numPr>
      <w:spacing w:after="120"/>
    </w:pPr>
    <w:rPr>
      <w:rFonts w:ascii="Verdana" w:hAnsi="Verdana"/>
    </w:rPr>
  </w:style>
  <w:style w:type="paragraph" w:styleId="BodyText">
    <w:name w:val="Body Text"/>
    <w:link w:val="BodyTextChar"/>
    <w:rsid w:val="00EA57E3"/>
    <w:pPr>
      <w:spacing w:after="240" w:line="240" w:lineRule="atLeast"/>
    </w:pPr>
    <w:rPr>
      <w:rFonts w:ascii="Verdana" w:eastAsia="Times New Roman" w:hAnsi="Verdana" w:cs="Arial"/>
    </w:rPr>
  </w:style>
  <w:style w:type="paragraph" w:customStyle="1" w:styleId="ThisWeekHeading">
    <w:name w:val="This Week Heading"/>
    <w:rsid w:val="00BA396A"/>
    <w:pPr>
      <w:jc w:val="center"/>
    </w:pPr>
    <w:rPr>
      <w:rFonts w:ascii="Comic Sans MS" w:eastAsia="Times New Roman" w:hAnsi="Comic Sans MS" w:cs="Arial"/>
      <w:b/>
      <w:color w:val="3366FF"/>
      <w:sz w:val="32"/>
    </w:rPr>
  </w:style>
  <w:style w:type="paragraph" w:customStyle="1" w:styleId="CaptionText">
    <w:name w:val="Caption Text"/>
    <w:basedOn w:val="Normal"/>
    <w:rsid w:val="00E97DCF"/>
    <w:pPr>
      <w:spacing w:line="240" w:lineRule="atLeast"/>
      <w:jc w:val="center"/>
    </w:pPr>
    <w:rPr>
      <w:rFonts w:ascii="Arial" w:hAnsi="Arial" w:cs="Arial"/>
      <w:sz w:val="18"/>
    </w:rPr>
  </w:style>
  <w:style w:type="paragraph" w:customStyle="1" w:styleId="VolumeandIssue">
    <w:name w:val="Volume and Issue"/>
    <w:basedOn w:val="Normal"/>
    <w:rsid w:val="008F66E7"/>
    <w:pPr>
      <w:spacing w:line="240" w:lineRule="atLeast"/>
      <w:jc w:val="right"/>
    </w:pPr>
    <w:rPr>
      <w:rFonts w:ascii="Arial" w:hAnsi="Arial" w:cs="Arial"/>
      <w:b/>
      <w:color w:val="FF0000"/>
      <w:spacing w:val="20"/>
      <w:sz w:val="16"/>
      <w:szCs w:val="16"/>
    </w:rPr>
  </w:style>
  <w:style w:type="character" w:customStyle="1" w:styleId="BodyTextCharChar">
    <w:name w:val="Body Text Char Char"/>
    <w:basedOn w:val="DefaultParagraphFont"/>
    <w:semiHidden/>
    <w:rsid w:val="00EB10EA"/>
    <w:rPr>
      <w:rFonts w:ascii="Arial" w:hAnsi="Arial" w:cs="Arial"/>
      <w:sz w:val="24"/>
      <w:szCs w:val="24"/>
      <w:lang w:val="en-US" w:eastAsia="en-US" w:bidi="ar-SA"/>
    </w:rPr>
  </w:style>
  <w:style w:type="paragraph" w:customStyle="1" w:styleId="Masthead">
    <w:name w:val="Masthead"/>
    <w:basedOn w:val="Heading1"/>
    <w:rsid w:val="00F575C2"/>
    <w:pPr>
      <w:jc w:val="center"/>
    </w:pPr>
    <w:rPr>
      <w:color w:val="FF0000"/>
      <w:spacing w:val="10"/>
      <w:sz w:val="56"/>
      <w:szCs w:val="56"/>
    </w:rPr>
  </w:style>
  <w:style w:type="paragraph" w:customStyle="1" w:styleId="SchoolAddress">
    <w:name w:val="School Address"/>
    <w:basedOn w:val="Normal"/>
    <w:rsid w:val="005B4F56"/>
    <w:pPr>
      <w:jc w:val="right"/>
    </w:pPr>
    <w:rPr>
      <w:rFonts w:ascii="Arial" w:hAnsi="Arial" w:cs="Arial"/>
      <w:sz w:val="18"/>
    </w:rPr>
  </w:style>
  <w:style w:type="paragraph" w:customStyle="1" w:styleId="Weekday">
    <w:name w:val="Weekday"/>
    <w:next w:val="BodyText2"/>
    <w:rsid w:val="00A3453A"/>
    <w:pPr>
      <w:pBdr>
        <w:top w:val="single" w:sz="8" w:space="1" w:color="FFFF99"/>
        <w:left w:val="single" w:sz="8" w:space="4" w:color="FFFF99"/>
        <w:bottom w:val="single" w:sz="8" w:space="1" w:color="FFFF99"/>
        <w:right w:val="single" w:sz="8" w:space="4" w:color="FFFF99"/>
      </w:pBdr>
      <w:shd w:val="clear" w:color="CC0000" w:fill="FFFF99"/>
      <w:tabs>
        <w:tab w:val="left" w:pos="2970"/>
        <w:tab w:val="right" w:pos="3060"/>
      </w:tabs>
      <w:spacing w:line="360" w:lineRule="exact"/>
    </w:pPr>
    <w:rPr>
      <w:rFonts w:ascii="Verdana" w:eastAsia="Times New Roman" w:hAnsi="Verdana" w:cs="Arial"/>
      <w:b/>
      <w:color w:val="3366FF"/>
      <w:szCs w:val="16"/>
    </w:rPr>
  </w:style>
  <w:style w:type="character" w:customStyle="1" w:styleId="BodyTextChar">
    <w:name w:val="Body Text Char"/>
    <w:basedOn w:val="DefaultParagraphFont"/>
    <w:link w:val="BodyText"/>
    <w:rsid w:val="00EA57E3"/>
    <w:rPr>
      <w:rFonts w:ascii="Verdana" w:hAnsi="Verdana" w:cs="Arial"/>
      <w:lang w:val="en-US" w:eastAsia="en-US" w:bidi="ar-SA"/>
    </w:rPr>
  </w:style>
  <w:style w:type="paragraph" w:customStyle="1" w:styleId="PageTitleNumber">
    <w:name w:val="Page Title &amp; Number"/>
    <w:rsid w:val="005848F0"/>
    <w:rPr>
      <w:rFonts w:ascii="Comic Sans MS" w:eastAsia="Times New Roman" w:hAnsi="Comic Sans MS" w:cs="Arial"/>
      <w:color w:val="FF0000"/>
      <w:sz w:val="28"/>
    </w:rPr>
  </w:style>
  <w:style w:type="paragraph" w:styleId="List2">
    <w:name w:val="List 2"/>
    <w:basedOn w:val="Normal"/>
    <w:rsid w:val="00A3453A"/>
    <w:pPr>
      <w:numPr>
        <w:numId w:val="12"/>
      </w:numPr>
      <w:spacing w:after="60"/>
    </w:pPr>
    <w:rPr>
      <w:rFonts w:ascii="Verdana" w:hAnsi="Verdana"/>
    </w:rPr>
  </w:style>
  <w:style w:type="paragraph" w:customStyle="1" w:styleId="BackToSchool">
    <w:name w:val="BackToSchool"/>
    <w:basedOn w:val="Normal"/>
    <w:rsid w:val="007D7F35"/>
    <w:pPr>
      <w:spacing w:line="680" w:lineRule="exact"/>
      <w:jc w:val="center"/>
    </w:pPr>
    <w:rPr>
      <w:rFonts w:ascii="Comic Sans MS" w:hAnsi="Comic Sans MS"/>
      <w:b/>
      <w:i/>
      <w:smallCaps/>
      <w:color w:val="FFFF00"/>
      <w:spacing w:val="56"/>
      <w:sz w:val="64"/>
      <w:szCs w:val="6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BodyText2">
    <w:name w:val="Body Text 2"/>
    <w:basedOn w:val="Normal"/>
    <w:rsid w:val="0059690B"/>
    <w:pPr>
      <w:pBdr>
        <w:top w:val="single" w:sz="8" w:space="1" w:color="FFFF99"/>
        <w:left w:val="single" w:sz="8" w:space="4" w:color="FFFF99"/>
        <w:bottom w:val="single" w:sz="8" w:space="1" w:color="FFFF99"/>
        <w:right w:val="single" w:sz="8" w:space="4" w:color="FFFF99"/>
      </w:pBdr>
      <w:shd w:val="clear" w:color="auto" w:fill="FFFF99"/>
    </w:pPr>
    <w:rPr>
      <w:rFonts w:ascii="Verdana" w:hAnsi="Verdana"/>
      <w:sz w:val="20"/>
    </w:rPr>
  </w:style>
  <w:style w:type="paragraph" w:styleId="BalloonText">
    <w:name w:val="Balloon Text"/>
    <w:basedOn w:val="Normal"/>
    <w:semiHidden/>
    <w:rsid w:val="0048007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430D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Hyperlink">
    <w:name w:val="Hyperlink"/>
    <w:basedOn w:val="DefaultParagraphFont"/>
    <w:uiPriority w:val="99"/>
    <w:unhideWhenUsed/>
    <w:rsid w:val="000430D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92362"/>
    <w:rPr>
      <w:color w:val="800080" w:themeColor="followedHyperlink"/>
      <w:u w:val="single"/>
    </w:rPr>
  </w:style>
  <w:style w:type="paragraph" w:customStyle="1" w:styleId="Style">
    <w:name w:val="Style"/>
    <w:rsid w:val="00CF3884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F388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Strong">
    <w:name w:val="Strong"/>
    <w:basedOn w:val="DefaultParagraphFont"/>
    <w:uiPriority w:val="22"/>
    <w:qFormat/>
    <w:rsid w:val="00CA159E"/>
    <w:rPr>
      <w:b/>
      <w:bCs/>
    </w:rPr>
  </w:style>
  <w:style w:type="character" w:styleId="Emphasis">
    <w:name w:val="Emphasis"/>
    <w:basedOn w:val="DefaultParagraphFont"/>
    <w:uiPriority w:val="20"/>
    <w:qFormat/>
    <w:rsid w:val="00CA159E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177E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24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My-Picture-Dictionary-1144570515727430/" TargetMode="External"/><Relationship Id="rId13" Type="http://schemas.openxmlformats.org/officeDocument/2006/relationships/hyperlink" Target="https://meredithetc.com/book-toasters/" TargetMode="External"/><Relationship Id="rId18" Type="http://schemas.openxmlformats.org/officeDocument/2006/relationships/hyperlink" Target="https://meredithetc.com/jackson-book-festival/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communitylibrary.ms@gmail.com" TargetMode="External"/><Relationship Id="rId7" Type="http://schemas.openxmlformats.org/officeDocument/2006/relationships/image" Target="media/image2.emf"/><Relationship Id="rId12" Type="http://schemas.openxmlformats.org/officeDocument/2006/relationships/hyperlink" Target="https://meredithetc.com/jackson-book-festival/" TargetMode="External"/><Relationship Id="rId17" Type="http://schemas.openxmlformats.org/officeDocument/2006/relationships/hyperlink" Target="https://meredithetc.com/learning-tree-book-club/" TargetMode="External"/><Relationship Id="rId2" Type="http://schemas.openxmlformats.org/officeDocument/2006/relationships/styles" Target="styles.xml"/><Relationship Id="rId16" Type="http://schemas.openxmlformats.org/officeDocument/2006/relationships/hyperlink" Target="https://meredithetc.com/community-library-ms/" TargetMode="External"/><Relationship Id="rId20" Type="http://schemas.openxmlformats.org/officeDocument/2006/relationships/hyperlink" Target="mailto:communitylibrary.ms@gmail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eredithetc.com/learning-tree-book-club/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shopheirs.com/community-library-ms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meredithetc.com/community-library-ms/" TargetMode="External"/><Relationship Id="rId19" Type="http://schemas.openxmlformats.org/officeDocument/2006/relationships/hyperlink" Target="https://meredithetc.com/book-toaster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hopheirs.com/community-library-ms/" TargetMode="External"/><Relationship Id="rId14" Type="http://schemas.openxmlformats.org/officeDocument/2006/relationships/hyperlink" Target="https://www.facebook.com/My-Picture-Dictionary-1144570515727430/" TargetMode="External"/><Relationship Id="rId22" Type="http://schemas.openxmlformats.org/officeDocument/2006/relationships/image" Target="media/image3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CGEE.MCGEE-PC\AppData\Roaming\Microsoft\Templates\Classroom%20newslett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Classroom newsletter</Template>
  <TotalTime>0</TotalTime>
  <Pages>2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MCGEE</dc:creator>
  <cp:lastModifiedBy>Meredith C McGee</cp:lastModifiedBy>
  <cp:revision>2</cp:revision>
  <cp:lastPrinted>2020-10-04T20:34:00Z</cp:lastPrinted>
  <dcterms:created xsi:type="dcterms:W3CDTF">2020-10-04T20:40:00Z</dcterms:created>
  <dcterms:modified xsi:type="dcterms:W3CDTF">2020-10-04T20:40:00Z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TC010181881033</vt:lpwstr>
  </property>
</Properties>
</file>